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7AA19" w14:textId="77777777" w:rsidR="00894010" w:rsidRDefault="00894010" w:rsidP="00894010">
      <w:pPr>
        <w:pStyle w:val="NoSpacing"/>
      </w:pPr>
      <w:r>
        <w:rPr>
          <w:u w:val="single"/>
        </w:rPr>
        <w:t>Richard REE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14:paraId="37A54DBC" w14:textId="77777777" w:rsidR="00894010" w:rsidRDefault="00894010" w:rsidP="00894010">
      <w:pPr>
        <w:pStyle w:val="NoSpacing"/>
      </w:pPr>
    </w:p>
    <w:p w14:paraId="5BA3F82B" w14:textId="77777777" w:rsidR="00894010" w:rsidRDefault="00894010" w:rsidP="00894010">
      <w:pPr>
        <w:pStyle w:val="NoSpacing"/>
      </w:pPr>
    </w:p>
    <w:p w14:paraId="3C745F6A" w14:textId="77777777" w:rsidR="00894010" w:rsidRDefault="00894010" w:rsidP="00894010">
      <w:pPr>
        <w:pStyle w:val="NoSpacing"/>
      </w:pPr>
      <w:r>
        <w:t>10 Aug.1443</w:t>
      </w:r>
      <w:r>
        <w:tab/>
        <w:t>He was a juror on the inquisition post mortem held in Exeter into lands</w:t>
      </w:r>
    </w:p>
    <w:p w14:paraId="577D3E86" w14:textId="77777777" w:rsidR="00894010" w:rsidRDefault="00894010" w:rsidP="00894010">
      <w:pPr>
        <w:pStyle w:val="NoSpacing"/>
      </w:pPr>
      <w:r>
        <w:tab/>
      </w:r>
      <w:r>
        <w:tab/>
        <w:t xml:space="preserve">of Richard </w:t>
      </w:r>
      <w:proofErr w:type="spellStart"/>
      <w:r>
        <w:t>Hendour</w:t>
      </w:r>
      <w:proofErr w:type="spellEnd"/>
      <w:r>
        <w:t>(q.v.).</w:t>
      </w:r>
    </w:p>
    <w:p w14:paraId="7AD46C6C" w14:textId="77777777" w:rsidR="00894010" w:rsidRDefault="00894010" w:rsidP="00894010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26-41)</w:t>
      </w:r>
    </w:p>
    <w:p w14:paraId="425071F5" w14:textId="77777777" w:rsidR="00894010" w:rsidRDefault="00894010" w:rsidP="00894010">
      <w:pPr>
        <w:pStyle w:val="NoSpacing"/>
      </w:pPr>
    </w:p>
    <w:p w14:paraId="23308E43" w14:textId="77777777" w:rsidR="00894010" w:rsidRDefault="00894010" w:rsidP="00894010">
      <w:pPr>
        <w:pStyle w:val="NoSpacing"/>
      </w:pPr>
    </w:p>
    <w:p w14:paraId="18CE540B" w14:textId="77777777" w:rsidR="00894010" w:rsidRDefault="00894010" w:rsidP="00894010">
      <w:pPr>
        <w:pStyle w:val="NoSpacing"/>
      </w:pPr>
      <w:r>
        <w:t>11 January 2019</w:t>
      </w:r>
    </w:p>
    <w:p w14:paraId="63A181AC" w14:textId="6BD61DB9" w:rsidR="006B2F86" w:rsidRPr="00894010" w:rsidRDefault="00894010" w:rsidP="00E71FC3">
      <w:pPr>
        <w:pStyle w:val="NoSpacing"/>
      </w:pPr>
      <w:bookmarkStart w:id="0" w:name="_GoBack"/>
      <w:bookmarkEnd w:id="0"/>
    </w:p>
    <w:sectPr w:rsidR="006B2F86" w:rsidRPr="008940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C7263" w14:textId="77777777" w:rsidR="00894010" w:rsidRDefault="00894010" w:rsidP="00E71FC3">
      <w:pPr>
        <w:spacing w:after="0" w:line="240" w:lineRule="auto"/>
      </w:pPr>
      <w:r>
        <w:separator/>
      </w:r>
    </w:p>
  </w:endnote>
  <w:endnote w:type="continuationSeparator" w:id="0">
    <w:p w14:paraId="1D6A3DB2" w14:textId="77777777" w:rsidR="00894010" w:rsidRDefault="008940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316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8815F" w14:textId="77777777" w:rsidR="00894010" w:rsidRDefault="00894010" w:rsidP="00E71FC3">
      <w:pPr>
        <w:spacing w:after="0" w:line="240" w:lineRule="auto"/>
      </w:pPr>
      <w:r>
        <w:separator/>
      </w:r>
    </w:p>
  </w:footnote>
  <w:footnote w:type="continuationSeparator" w:id="0">
    <w:p w14:paraId="1D3C9024" w14:textId="77777777" w:rsidR="00894010" w:rsidRDefault="008940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10"/>
    <w:rsid w:val="001A7C09"/>
    <w:rsid w:val="00577BD5"/>
    <w:rsid w:val="00656CBA"/>
    <w:rsid w:val="006A1F77"/>
    <w:rsid w:val="00733BE7"/>
    <w:rsid w:val="008940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68CD5"/>
  <w15:chartTrackingRefBased/>
  <w15:docId w15:val="{165B6C12-F0A6-4C3F-9298-3633B7A2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2019-01-11T21:50:00Z</dcterms:created>
  <dcterms:modified xsi:type="dcterms:W3CDTF">2019-01-11T21:50:00Z</dcterms:modified>
</cp:coreProperties>
</file>