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70A19" w14:textId="77777777" w:rsidR="00B10D70" w:rsidRDefault="00B10D70" w:rsidP="00B10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REE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fl.1440)</w:t>
      </w:r>
    </w:p>
    <w:p w14:paraId="242B16CF" w14:textId="77777777" w:rsidR="00B10D70" w:rsidRDefault="00B10D70" w:rsidP="00B10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Ironmonger.</w:t>
      </w:r>
    </w:p>
    <w:p w14:paraId="2416BFBE" w14:textId="77777777" w:rsidR="00B10D70" w:rsidRDefault="00B10D70" w:rsidP="00B10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C6ACE0" w14:textId="77777777" w:rsidR="00B10D70" w:rsidRDefault="00B10D70" w:rsidP="00B10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E2C07A" w14:textId="77777777" w:rsidR="00B10D70" w:rsidRDefault="00B10D70" w:rsidP="00B10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1440</w:t>
      </w:r>
      <w:r>
        <w:rPr>
          <w:rFonts w:ascii="Times New Roman" w:hAnsi="Times New Roman" w:cs="Times New Roman"/>
          <w:sz w:val="24"/>
          <w:szCs w:val="24"/>
        </w:rPr>
        <w:tab/>
        <w:t xml:space="preserve">He appears in the Plea Rolls.   </w:t>
      </w:r>
    </w:p>
    <w:p w14:paraId="04FEDD85" w14:textId="77777777" w:rsidR="00B10D70" w:rsidRDefault="00B10D70" w:rsidP="00B10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33FA9">
        <w:rPr>
          <w:rFonts w:ascii="Times New Roman" w:hAnsi="Times New Roman" w:cs="Times New Roman"/>
          <w:sz w:val="24"/>
          <w:szCs w:val="24"/>
        </w:rPr>
        <w:t xml:space="preserve">( </w:t>
      </w:r>
      <w:hyperlink r:id="rId6" w:history="1">
        <w:r w:rsidRPr="00733FA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http://aalt.law.uh.edu/Indices/CP40Indices/CP40no717/CP40no717Pl.htm</w:t>
        </w:r>
      </w:hyperlink>
      <w:r w:rsidRPr="00733FA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084D896" w14:textId="77777777" w:rsidR="00B10D70" w:rsidRDefault="00B10D70" w:rsidP="00B10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75BED8" w14:textId="77777777" w:rsidR="00B10D70" w:rsidRDefault="00B10D70" w:rsidP="00B10D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2741D5" w14:textId="77777777" w:rsidR="00B10D70" w:rsidRDefault="00B10D70" w:rsidP="00B10D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January 2022</w:t>
      </w:r>
    </w:p>
    <w:p w14:paraId="19AA93F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FAAE8" w14:textId="77777777" w:rsidR="00B10D70" w:rsidRDefault="00B10D70" w:rsidP="009139A6">
      <w:r>
        <w:separator/>
      </w:r>
    </w:p>
  </w:endnote>
  <w:endnote w:type="continuationSeparator" w:id="0">
    <w:p w14:paraId="460092FF" w14:textId="77777777" w:rsidR="00B10D70" w:rsidRDefault="00B10D7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40C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058A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4CE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FA152F" w14:textId="77777777" w:rsidR="00B10D70" w:rsidRDefault="00B10D70" w:rsidP="009139A6">
      <w:r>
        <w:separator/>
      </w:r>
    </w:p>
  </w:footnote>
  <w:footnote w:type="continuationSeparator" w:id="0">
    <w:p w14:paraId="6EFA5E36" w14:textId="77777777" w:rsidR="00B10D70" w:rsidRDefault="00B10D7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058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AFF0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2E6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D70"/>
    <w:rsid w:val="000666E0"/>
    <w:rsid w:val="002510B7"/>
    <w:rsid w:val="005C130B"/>
    <w:rsid w:val="00826F5C"/>
    <w:rsid w:val="009139A6"/>
    <w:rsid w:val="009448BB"/>
    <w:rsid w:val="00A3176C"/>
    <w:rsid w:val="00AE65F8"/>
    <w:rsid w:val="00B10D7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072559"/>
  <w15:chartTrackingRefBased/>
  <w15:docId w15:val="{85EEC976-F1EF-4C87-9701-3DD751C40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rsid w:val="00B10D7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17/CP40no717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2022-01-28T12:17:00Z</dcterms:created>
  <dcterms:modified xsi:type="dcterms:W3CDTF">2022-01-28T12:18:00Z</dcterms:modified>
</cp:coreProperties>
</file>