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3701" w14:textId="77777777" w:rsidR="00AB728B" w:rsidRDefault="00AB728B" w:rsidP="00AB7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at REE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0C8DE9BF" w14:textId="77777777" w:rsidR="00AB728B" w:rsidRDefault="00AB728B" w:rsidP="00AB728B">
      <w:pPr>
        <w:pStyle w:val="NoSpacing"/>
        <w:rPr>
          <w:rFonts w:cs="Times New Roman"/>
          <w:szCs w:val="24"/>
        </w:rPr>
      </w:pPr>
    </w:p>
    <w:p w14:paraId="3B4D09B2" w14:textId="77777777" w:rsidR="00AB728B" w:rsidRDefault="00AB728B" w:rsidP="00AB728B">
      <w:pPr>
        <w:pStyle w:val="NoSpacing"/>
        <w:rPr>
          <w:rFonts w:cs="Times New Roman"/>
          <w:szCs w:val="24"/>
        </w:rPr>
      </w:pPr>
    </w:p>
    <w:p w14:paraId="1579CC2E" w14:textId="77777777" w:rsidR="00AB728B" w:rsidRDefault="00AB728B" w:rsidP="00AB7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Lewes, Sussex,</w:t>
      </w:r>
    </w:p>
    <w:p w14:paraId="7C9AC45E" w14:textId="77777777" w:rsidR="00AB728B" w:rsidRDefault="00AB728B" w:rsidP="00AB7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Margery </w:t>
      </w:r>
      <w:proofErr w:type="spellStart"/>
      <w:r>
        <w:rPr>
          <w:rFonts w:cs="Times New Roman"/>
          <w:szCs w:val="24"/>
        </w:rPr>
        <w:t>Bessell</w:t>
      </w:r>
      <w:proofErr w:type="spellEnd"/>
      <w:r>
        <w:rPr>
          <w:rFonts w:cs="Times New Roman"/>
          <w:szCs w:val="24"/>
        </w:rPr>
        <w:t>(q.v.).</w:t>
      </w:r>
    </w:p>
    <w:p w14:paraId="586C4B2C" w14:textId="77777777" w:rsidR="00AB728B" w:rsidRDefault="00AB728B" w:rsidP="00AB728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D8CCF18" w14:textId="77777777" w:rsidR="00AB728B" w:rsidRDefault="00AB728B" w:rsidP="00AB728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p.66)</w:t>
      </w:r>
    </w:p>
    <w:p w14:paraId="2DF1AC14" w14:textId="77777777" w:rsidR="00AB728B" w:rsidRDefault="00AB728B" w:rsidP="00AB728B">
      <w:pPr>
        <w:pStyle w:val="NoSpacing"/>
        <w:rPr>
          <w:rFonts w:eastAsia="Times New Roman" w:cs="Times New Roman"/>
          <w:szCs w:val="24"/>
        </w:rPr>
      </w:pPr>
    </w:p>
    <w:p w14:paraId="2B63455F" w14:textId="77777777" w:rsidR="00AB728B" w:rsidRDefault="00AB728B" w:rsidP="00AB728B">
      <w:pPr>
        <w:pStyle w:val="NoSpacing"/>
        <w:rPr>
          <w:rFonts w:eastAsia="Times New Roman" w:cs="Times New Roman"/>
          <w:szCs w:val="24"/>
        </w:rPr>
      </w:pPr>
    </w:p>
    <w:p w14:paraId="1A6919A4" w14:textId="77777777" w:rsidR="00AB728B" w:rsidRDefault="00AB728B" w:rsidP="00AB728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May 2023</w:t>
      </w:r>
    </w:p>
    <w:p w14:paraId="06983A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EDDA" w14:textId="77777777" w:rsidR="00AB728B" w:rsidRDefault="00AB728B" w:rsidP="009139A6">
      <w:r>
        <w:separator/>
      </w:r>
    </w:p>
  </w:endnote>
  <w:endnote w:type="continuationSeparator" w:id="0">
    <w:p w14:paraId="12403B04" w14:textId="77777777" w:rsidR="00AB728B" w:rsidRDefault="00AB72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098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1E9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AC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CB3EE" w14:textId="77777777" w:rsidR="00AB728B" w:rsidRDefault="00AB728B" w:rsidP="009139A6">
      <w:r>
        <w:separator/>
      </w:r>
    </w:p>
  </w:footnote>
  <w:footnote w:type="continuationSeparator" w:id="0">
    <w:p w14:paraId="676D6258" w14:textId="77777777" w:rsidR="00AB728B" w:rsidRDefault="00AB72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6FE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3DB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D7B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8B"/>
    <w:rsid w:val="000666E0"/>
    <w:rsid w:val="002510B7"/>
    <w:rsid w:val="005C130B"/>
    <w:rsid w:val="00826F5C"/>
    <w:rsid w:val="009139A6"/>
    <w:rsid w:val="009448BB"/>
    <w:rsid w:val="00947624"/>
    <w:rsid w:val="00A3176C"/>
    <w:rsid w:val="00AB728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54AC2"/>
  <w15:chartTrackingRefBased/>
  <w15:docId w15:val="{14CAAF9C-8B16-4517-B89E-A2B1940D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2023-05-31T19:08:00Z</dcterms:created>
  <dcterms:modified xsi:type="dcterms:W3CDTF">2023-05-31T19:08:00Z</dcterms:modified>
</cp:coreProperties>
</file>