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REE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of the late Thomas Enfield(q.v.).</w:t>
      </w: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24-11)</w:t>
      </w: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B79E0" w:rsidRDefault="00EB79E0" w:rsidP="00EB79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  <w:bookmarkStart w:id="0" w:name="_GoBack"/>
      <w:bookmarkEnd w:id="0"/>
    </w:p>
    <w:sectPr w:rsidR="00DD5B8A" w:rsidRPr="00EB79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9E0" w:rsidRDefault="00EB79E0" w:rsidP="00564E3C">
      <w:pPr>
        <w:spacing w:after="0" w:line="240" w:lineRule="auto"/>
      </w:pPr>
      <w:r>
        <w:separator/>
      </w:r>
    </w:p>
  </w:endnote>
  <w:endnote w:type="continuationSeparator" w:id="0">
    <w:p w:rsidR="00EB79E0" w:rsidRDefault="00EB79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79E0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9E0" w:rsidRDefault="00EB79E0" w:rsidP="00564E3C">
      <w:pPr>
        <w:spacing w:after="0" w:line="240" w:lineRule="auto"/>
      </w:pPr>
      <w:r>
        <w:separator/>
      </w:r>
    </w:p>
  </w:footnote>
  <w:footnote w:type="continuationSeparator" w:id="0">
    <w:p w:rsidR="00EB79E0" w:rsidRDefault="00EB79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E0"/>
    <w:rsid w:val="00372DC6"/>
    <w:rsid w:val="00564E3C"/>
    <w:rsid w:val="0064591D"/>
    <w:rsid w:val="00DD5B8A"/>
    <w:rsid w:val="00EB41B8"/>
    <w:rsid w:val="00EB79E0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9131C"/>
  <w15:chartTrackingRefBased/>
  <w15:docId w15:val="{B122C9C4-CBF1-4ED4-AA33-83FA7F03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2016-01-14T21:25:00Z</dcterms:created>
  <dcterms:modified xsi:type="dcterms:W3CDTF">2016-01-14T21:25:00Z</dcterms:modified>
</cp:coreProperties>
</file>