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86B" w:rsidRPr="00AC3D60" w:rsidRDefault="00EE686B" w:rsidP="00EE68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  <w:u w:val="single"/>
        </w:rPr>
        <w:t>William REDYSFORTH</w:t>
      </w:r>
      <w:r w:rsidRPr="00AC3D60">
        <w:rPr>
          <w:rFonts w:ascii="Times New Roman" w:hAnsi="Times New Roman" w:cs="Times New Roman"/>
          <w:sz w:val="24"/>
          <w:szCs w:val="24"/>
        </w:rPr>
        <w:t xml:space="preserve">       (fl.1415)</w:t>
      </w:r>
    </w:p>
    <w:p w:rsidR="00EE686B" w:rsidRPr="00AC3D60" w:rsidRDefault="00EE686B" w:rsidP="00EE68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Archer.</w:t>
      </w:r>
    </w:p>
    <w:p w:rsidR="00EE686B" w:rsidRPr="00AC3D60" w:rsidRDefault="00EE686B" w:rsidP="00EE68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86B" w:rsidRPr="00AC3D60" w:rsidRDefault="00EE686B" w:rsidP="00EE68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86B" w:rsidRPr="00AC3D60" w:rsidRDefault="00EE686B" w:rsidP="00EE68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  <w:t>1415</w:t>
      </w:r>
      <w:r w:rsidRPr="00AC3D60">
        <w:rPr>
          <w:rFonts w:ascii="Times New Roman" w:hAnsi="Times New Roman" w:cs="Times New Roman"/>
          <w:sz w:val="24"/>
          <w:szCs w:val="24"/>
        </w:rPr>
        <w:tab/>
        <w:t xml:space="preserve">He was on the expedition to France under the command of William </w:t>
      </w:r>
    </w:p>
    <w:p w:rsidR="00EE686B" w:rsidRPr="00AC3D60" w:rsidRDefault="00EE686B" w:rsidP="00EE68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</w:r>
      <w:r w:rsidRPr="00AC3D60">
        <w:rPr>
          <w:rFonts w:ascii="Times New Roman" w:hAnsi="Times New Roman" w:cs="Times New Roman"/>
          <w:sz w:val="24"/>
          <w:szCs w:val="24"/>
        </w:rPr>
        <w:tab/>
        <w:t>Harrington(q.v.).   (</w:t>
      </w:r>
      <w:hyperlink r:id="rId6" w:history="1">
        <w:r w:rsidRPr="00AC3D60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C3D60">
        <w:rPr>
          <w:rFonts w:ascii="Times New Roman" w:hAnsi="Times New Roman" w:cs="Times New Roman"/>
          <w:sz w:val="24"/>
          <w:szCs w:val="24"/>
        </w:rPr>
        <w:t>)</w:t>
      </w:r>
    </w:p>
    <w:p w:rsidR="00EE686B" w:rsidRPr="00AC3D60" w:rsidRDefault="00EE686B" w:rsidP="00EE68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86B" w:rsidRPr="00AC3D60" w:rsidRDefault="00EE686B" w:rsidP="00EE68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686B" w:rsidRPr="00AC3D60" w:rsidRDefault="00EE686B" w:rsidP="00EE68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86B" w:rsidRDefault="00EE686B" w:rsidP="00564E3C">
      <w:pPr>
        <w:spacing w:after="0" w:line="240" w:lineRule="auto"/>
      </w:pPr>
      <w:r>
        <w:separator/>
      </w:r>
    </w:p>
  </w:endnote>
  <w:endnote w:type="continuationSeparator" w:id="0">
    <w:p w:rsidR="00EE686B" w:rsidRDefault="00EE686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686B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86B" w:rsidRDefault="00EE686B" w:rsidP="00564E3C">
      <w:pPr>
        <w:spacing w:after="0" w:line="240" w:lineRule="auto"/>
      </w:pPr>
      <w:r>
        <w:separator/>
      </w:r>
    </w:p>
  </w:footnote>
  <w:footnote w:type="continuationSeparator" w:id="0">
    <w:p w:rsidR="00EE686B" w:rsidRDefault="00EE686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86B"/>
    <w:rsid w:val="00372DC6"/>
    <w:rsid w:val="00564E3C"/>
    <w:rsid w:val="0064591D"/>
    <w:rsid w:val="00DD5B8A"/>
    <w:rsid w:val="00EB41B8"/>
    <w:rsid w:val="00EE686B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1303E4-427D-41FB-A132-438E87AE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EE686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2016-02-16T21:30:00Z</dcterms:created>
  <dcterms:modified xsi:type="dcterms:W3CDTF">2016-02-16T21:31:00Z</dcterms:modified>
</cp:coreProperties>
</file>