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9475D" w14:textId="77777777" w:rsidR="0092661B" w:rsidRDefault="0092661B" w:rsidP="00926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Isabell REDYS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d.1405)</w:t>
      </w:r>
    </w:p>
    <w:p w14:paraId="0BF3886A" w14:textId="77777777" w:rsidR="0092661B" w:rsidRDefault="0092661B" w:rsidP="00926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8C504E1" w14:textId="77777777" w:rsidR="0092661B" w:rsidRDefault="0092661B" w:rsidP="0092661B">
      <w:pPr>
        <w:rPr>
          <w:rFonts w:ascii="Times New Roman" w:hAnsi="Times New Roman" w:cs="Times New Roman"/>
          <w:sz w:val="24"/>
          <w:szCs w:val="24"/>
        </w:rPr>
      </w:pPr>
    </w:p>
    <w:p w14:paraId="5958F252" w14:textId="77777777" w:rsidR="0092661B" w:rsidRDefault="0092661B" w:rsidP="0092661B">
      <w:pPr>
        <w:rPr>
          <w:rFonts w:ascii="Times New Roman" w:hAnsi="Times New Roman" w:cs="Times New Roman"/>
          <w:sz w:val="24"/>
          <w:szCs w:val="24"/>
        </w:rPr>
      </w:pPr>
    </w:p>
    <w:p w14:paraId="445511AD" w14:textId="77777777" w:rsidR="0092661B" w:rsidRDefault="0092661B" w:rsidP="00926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Mar.1405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0E93E42E" w14:textId="77777777" w:rsidR="0092661B" w:rsidRDefault="0092661B" w:rsidP="0092661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5AA57361" w14:textId="77777777" w:rsidR="0092661B" w:rsidRDefault="0092661B" w:rsidP="00926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</w:t>
      </w:r>
      <w:r>
        <w:rPr>
          <w:rFonts w:ascii="Times New Roman" w:hAnsi="Times New Roman" w:cs="Times New Roman"/>
          <w:sz w:val="24"/>
          <w:szCs w:val="24"/>
        </w:rPr>
        <w:tab/>
        <w:t>Probate of her Will.    (ibid.)</w:t>
      </w:r>
    </w:p>
    <w:p w14:paraId="184832B2" w14:textId="77777777" w:rsidR="0092661B" w:rsidRDefault="0092661B" w:rsidP="0092661B">
      <w:pPr>
        <w:rPr>
          <w:rFonts w:ascii="Times New Roman" w:hAnsi="Times New Roman" w:cs="Times New Roman"/>
          <w:sz w:val="24"/>
          <w:szCs w:val="24"/>
        </w:rPr>
      </w:pPr>
    </w:p>
    <w:p w14:paraId="24CDA411" w14:textId="77777777" w:rsidR="0092661B" w:rsidRDefault="0092661B" w:rsidP="0092661B">
      <w:pPr>
        <w:rPr>
          <w:rFonts w:ascii="Times New Roman" w:hAnsi="Times New Roman" w:cs="Times New Roman"/>
          <w:sz w:val="24"/>
          <w:szCs w:val="24"/>
        </w:rPr>
      </w:pPr>
    </w:p>
    <w:p w14:paraId="001BEC02" w14:textId="77777777" w:rsidR="0092661B" w:rsidRDefault="0092661B" w:rsidP="00926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2021</w:t>
      </w:r>
    </w:p>
    <w:p w14:paraId="12412F6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66F50" w14:textId="77777777" w:rsidR="0092661B" w:rsidRDefault="0092661B" w:rsidP="009139A6">
      <w:r>
        <w:separator/>
      </w:r>
    </w:p>
  </w:endnote>
  <w:endnote w:type="continuationSeparator" w:id="0">
    <w:p w14:paraId="19865FEB" w14:textId="77777777" w:rsidR="0092661B" w:rsidRDefault="009266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B9D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5F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748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4F243" w14:textId="77777777" w:rsidR="0092661B" w:rsidRDefault="0092661B" w:rsidP="009139A6">
      <w:r>
        <w:separator/>
      </w:r>
    </w:p>
  </w:footnote>
  <w:footnote w:type="continuationSeparator" w:id="0">
    <w:p w14:paraId="5B03CFCD" w14:textId="77777777" w:rsidR="0092661B" w:rsidRDefault="009266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F91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DD6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87B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61B"/>
    <w:rsid w:val="000666E0"/>
    <w:rsid w:val="002510B7"/>
    <w:rsid w:val="005C130B"/>
    <w:rsid w:val="00826F5C"/>
    <w:rsid w:val="009139A6"/>
    <w:rsid w:val="0092661B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AED43"/>
  <w15:chartTrackingRefBased/>
  <w15:docId w15:val="{6FA37BB9-06CB-4253-8A3A-896B5749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61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2022-01-05T20:35:00Z</dcterms:created>
  <dcterms:modified xsi:type="dcterms:W3CDTF">2022-01-05T20:35:00Z</dcterms:modified>
</cp:coreProperties>
</file>