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86FB6" w14:textId="77777777" w:rsidR="00F74AE6" w:rsidRDefault="00F74AE6" w:rsidP="00F74AE6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REDYNGTON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56F289A9" w14:textId="77777777" w:rsidR="00F74AE6" w:rsidRDefault="00F74AE6" w:rsidP="00F74AE6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3197EB7E" w14:textId="77777777" w:rsidR="00F74AE6" w:rsidRDefault="00F74AE6" w:rsidP="00F74AE6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C32051C" w14:textId="77777777" w:rsidR="00F74AE6" w:rsidRDefault="00F74AE6" w:rsidP="00F74AE6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5FACFD4" w14:textId="77777777" w:rsidR="00F74AE6" w:rsidRDefault="00F74AE6" w:rsidP="00F74AE6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5203A486" w14:textId="77777777" w:rsidR="00F74AE6" w:rsidRDefault="00F74AE6" w:rsidP="00F74AE6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0CB7E78" w14:textId="77777777" w:rsidR="00F74AE6" w:rsidRDefault="00F74AE6" w:rsidP="00F74AE6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49BFC0F9" w14:textId="77777777" w:rsidR="00F74AE6" w:rsidRDefault="00F74AE6" w:rsidP="00F74AE6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C5AE234" w14:textId="77777777" w:rsidR="00F74AE6" w:rsidRDefault="00F74AE6" w:rsidP="00F74AE6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5A4C540" w14:textId="77777777" w:rsidR="00F74AE6" w:rsidRDefault="00F74AE6" w:rsidP="00F74AE6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December 2022</w:t>
      </w:r>
    </w:p>
    <w:p w14:paraId="11799E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B251B" w14:textId="77777777" w:rsidR="00F74AE6" w:rsidRDefault="00F74AE6" w:rsidP="009139A6">
      <w:r>
        <w:separator/>
      </w:r>
    </w:p>
  </w:endnote>
  <w:endnote w:type="continuationSeparator" w:id="0">
    <w:p w14:paraId="5ACC6C3E" w14:textId="77777777" w:rsidR="00F74AE6" w:rsidRDefault="00F74A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B5D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E84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EB0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CFB0F" w14:textId="77777777" w:rsidR="00F74AE6" w:rsidRDefault="00F74AE6" w:rsidP="009139A6">
      <w:r>
        <w:separator/>
      </w:r>
    </w:p>
  </w:footnote>
  <w:footnote w:type="continuationSeparator" w:id="0">
    <w:p w14:paraId="2AE17D40" w14:textId="77777777" w:rsidR="00F74AE6" w:rsidRDefault="00F74A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F9E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10A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0DF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E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FAF30"/>
  <w15:chartTrackingRefBased/>
  <w15:docId w15:val="{CE844717-7497-4A84-919D-0847BA9A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AE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2023-03-31T20:22:00Z</dcterms:created>
  <dcterms:modified xsi:type="dcterms:W3CDTF">2023-03-31T20:23:00Z</dcterms:modified>
</cp:coreProperties>
</file>