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08D2B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REDYNG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694ABB8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Nailsea, Somerset. Chaplain.</w:t>
      </w:r>
    </w:p>
    <w:p w14:paraId="708CB0C5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0666A3A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4062C3A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William More of Bristol, scrivener(q.v.), brought a plaint of debt against him,</w:t>
      </w:r>
    </w:p>
    <w:p w14:paraId="0BDBA243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Jankyns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Wimbourne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Minster, Dorset(q.v.), and Ralph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Palton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03EC9B1E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of Bristol(q.v.).</w:t>
      </w:r>
    </w:p>
    <w:p w14:paraId="270778E9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4B64029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EC8439B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D65B91" w14:textId="77777777" w:rsidR="007459A6" w:rsidRDefault="007459A6" w:rsidP="007459A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16 February 2022</w:t>
      </w:r>
    </w:p>
    <w:p w14:paraId="022D66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776F0" w14:textId="77777777" w:rsidR="007459A6" w:rsidRDefault="007459A6" w:rsidP="009139A6">
      <w:r>
        <w:separator/>
      </w:r>
    </w:p>
  </w:endnote>
  <w:endnote w:type="continuationSeparator" w:id="0">
    <w:p w14:paraId="6F513306" w14:textId="77777777" w:rsidR="007459A6" w:rsidRDefault="007459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14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E84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F39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092C8" w14:textId="77777777" w:rsidR="007459A6" w:rsidRDefault="007459A6" w:rsidP="009139A6">
      <w:r>
        <w:separator/>
      </w:r>
    </w:p>
  </w:footnote>
  <w:footnote w:type="continuationSeparator" w:id="0">
    <w:p w14:paraId="59FC4BAF" w14:textId="77777777" w:rsidR="007459A6" w:rsidRDefault="007459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8BB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E3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FB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A6"/>
    <w:rsid w:val="000666E0"/>
    <w:rsid w:val="002510B7"/>
    <w:rsid w:val="005C130B"/>
    <w:rsid w:val="007459A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DD9DA"/>
  <w15:chartTrackingRefBased/>
  <w15:docId w15:val="{4C4A9A02-E2BA-4165-B2EC-25B778E6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59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2022-03-22T19:53:00Z</dcterms:created>
  <dcterms:modified xsi:type="dcterms:W3CDTF">2022-03-22T19:53:00Z</dcterms:modified>
</cp:coreProperties>
</file>