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9F237C" w14:textId="1BC29EB5" w:rsidR="00666693" w:rsidRDefault="00666693" w:rsidP="00F82F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REDYNG</w:t>
      </w:r>
      <w:r>
        <w:rPr>
          <w:rFonts w:ascii="Times New Roman" w:hAnsi="Times New Roman" w:cs="Times New Roman"/>
        </w:rPr>
        <w:t xml:space="preserve">        (fl.1484</w:t>
      </w:r>
      <w:r w:rsidR="00F82FEE">
        <w:rPr>
          <w:rFonts w:ascii="Times New Roman" w:hAnsi="Times New Roman" w:cs="Times New Roman"/>
        </w:rPr>
        <w:t>)</w:t>
      </w:r>
      <w:bookmarkStart w:id="0" w:name="_GoBack"/>
      <w:bookmarkEnd w:id="0"/>
    </w:p>
    <w:p w14:paraId="172143B6" w14:textId="77777777" w:rsidR="00666693" w:rsidRDefault="00666693" w:rsidP="006666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Kentish Town, London. Husbandman.</w:t>
      </w:r>
    </w:p>
    <w:p w14:paraId="722F53BD" w14:textId="77777777" w:rsidR="00666693" w:rsidRDefault="00666693" w:rsidP="00666693">
      <w:pPr>
        <w:rPr>
          <w:rFonts w:ascii="Times New Roman" w:hAnsi="Times New Roman" w:cs="Times New Roman"/>
        </w:rPr>
      </w:pPr>
    </w:p>
    <w:p w14:paraId="1CAC6376" w14:textId="77777777" w:rsidR="00666693" w:rsidRDefault="00666693" w:rsidP="00666693">
      <w:pPr>
        <w:rPr>
          <w:rFonts w:ascii="Times New Roman" w:hAnsi="Times New Roman" w:cs="Times New Roman"/>
        </w:rPr>
      </w:pPr>
    </w:p>
    <w:p w14:paraId="1C706BA1" w14:textId="77777777" w:rsidR="00666693" w:rsidRDefault="00666693" w:rsidP="006666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Barton, Master of </w:t>
      </w:r>
      <w:proofErr w:type="spellStart"/>
      <w:proofErr w:type="gramStart"/>
      <w:r>
        <w:rPr>
          <w:rFonts w:ascii="Times New Roman" w:hAnsi="Times New Roman" w:cs="Times New Roman"/>
        </w:rPr>
        <w:t>St.Bartholomew’s</w:t>
      </w:r>
      <w:proofErr w:type="spellEnd"/>
      <w:proofErr w:type="gramEnd"/>
      <w:r>
        <w:rPr>
          <w:rFonts w:ascii="Times New Roman" w:hAnsi="Times New Roman" w:cs="Times New Roman"/>
        </w:rPr>
        <w:t xml:space="preserve"> Hospital, London(q.v.), and</w:t>
      </w:r>
    </w:p>
    <w:p w14:paraId="1FDDB716" w14:textId="77777777" w:rsidR="00666693" w:rsidRDefault="00666693" w:rsidP="006666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Edward Westby(q.v.), as the executors of Robert Palmer of London,</w:t>
      </w:r>
    </w:p>
    <w:p w14:paraId="17C5984B" w14:textId="77777777" w:rsidR="00666693" w:rsidRDefault="00666693" w:rsidP="006666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gentleman(q.v.), brought a plaint of debt against him and Richard Knott of</w:t>
      </w:r>
    </w:p>
    <w:p w14:paraId="12702BCC" w14:textId="77777777" w:rsidR="00666693" w:rsidRDefault="00666693" w:rsidP="006666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proofErr w:type="gramStart"/>
      <w:r>
        <w:rPr>
          <w:rFonts w:ascii="Times New Roman" w:hAnsi="Times New Roman" w:cs="Times New Roman"/>
        </w:rPr>
        <w:t>St.Clements</w:t>
      </w:r>
      <w:proofErr w:type="spellEnd"/>
      <w:proofErr w:type="gramEnd"/>
      <w:r>
        <w:rPr>
          <w:rFonts w:ascii="Times New Roman" w:hAnsi="Times New Roman" w:cs="Times New Roman"/>
        </w:rPr>
        <w:t xml:space="preserve"> Danes(q.v.).</w:t>
      </w:r>
    </w:p>
    <w:p w14:paraId="744CED93" w14:textId="77777777" w:rsidR="00666693" w:rsidRDefault="00666693" w:rsidP="006666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464310A5" w14:textId="77777777" w:rsidR="00666693" w:rsidRDefault="00666693" w:rsidP="00666693">
      <w:pPr>
        <w:rPr>
          <w:rFonts w:ascii="Times New Roman" w:hAnsi="Times New Roman" w:cs="Times New Roman"/>
        </w:rPr>
      </w:pPr>
    </w:p>
    <w:p w14:paraId="15E267AE" w14:textId="77777777" w:rsidR="00666693" w:rsidRDefault="00666693" w:rsidP="00666693">
      <w:pPr>
        <w:rPr>
          <w:rFonts w:ascii="Times New Roman" w:hAnsi="Times New Roman" w:cs="Times New Roman"/>
        </w:rPr>
      </w:pPr>
    </w:p>
    <w:p w14:paraId="29B03A9B" w14:textId="77777777" w:rsidR="00666693" w:rsidRDefault="00666693" w:rsidP="006666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August 2018</w:t>
      </w:r>
    </w:p>
    <w:p w14:paraId="5E769518" w14:textId="77777777" w:rsidR="006B2F86" w:rsidRPr="00E71FC3" w:rsidRDefault="00F82FEE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A5B525" w14:textId="77777777" w:rsidR="00666693" w:rsidRDefault="00666693" w:rsidP="00E71FC3">
      <w:r>
        <w:separator/>
      </w:r>
    </w:p>
  </w:endnote>
  <w:endnote w:type="continuationSeparator" w:id="0">
    <w:p w14:paraId="6EDC65B0" w14:textId="77777777" w:rsidR="00666693" w:rsidRDefault="0066669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A7419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4295BC" w14:textId="77777777" w:rsidR="00666693" w:rsidRDefault="00666693" w:rsidP="00E71FC3">
      <w:r>
        <w:separator/>
      </w:r>
    </w:p>
  </w:footnote>
  <w:footnote w:type="continuationSeparator" w:id="0">
    <w:p w14:paraId="47B5F9FB" w14:textId="77777777" w:rsidR="00666693" w:rsidRDefault="0066669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693"/>
    <w:rsid w:val="001A7C09"/>
    <w:rsid w:val="00577BD5"/>
    <w:rsid w:val="00656CBA"/>
    <w:rsid w:val="00666693"/>
    <w:rsid w:val="006A1F77"/>
    <w:rsid w:val="00733BE7"/>
    <w:rsid w:val="00AB52E8"/>
    <w:rsid w:val="00B16D3F"/>
    <w:rsid w:val="00BB41AC"/>
    <w:rsid w:val="00E71FC3"/>
    <w:rsid w:val="00EF4813"/>
    <w:rsid w:val="00F8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8FE38"/>
  <w15:chartTrackingRefBased/>
  <w15:docId w15:val="{93DB26A5-2580-4B73-BD97-3A6B1482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669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2018-09-21T20:48:00Z</dcterms:created>
  <dcterms:modified xsi:type="dcterms:W3CDTF">2018-09-21T20:49:00Z</dcterms:modified>
</cp:coreProperties>
</file>