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36230" w14:textId="77777777" w:rsidR="00B347D6" w:rsidRDefault="00B347D6" w:rsidP="00B347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REDYNG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49BA9E02" w14:textId="77777777" w:rsidR="00B347D6" w:rsidRDefault="00B347D6" w:rsidP="00B347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King’s Hospice, Westminster, Middlesex. Gentleman.</w:t>
      </w:r>
    </w:p>
    <w:p w14:paraId="174C9E7A" w14:textId="77777777" w:rsidR="00B347D6" w:rsidRDefault="00B347D6" w:rsidP="00B347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686970" w14:textId="77777777" w:rsidR="00B347D6" w:rsidRDefault="00B347D6" w:rsidP="00B347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A1D397" w14:textId="77777777" w:rsidR="00B347D6" w:rsidRDefault="00B347D6" w:rsidP="00B347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Orrell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mercer(q.v.), brought a plaint of debt against him</w:t>
      </w:r>
    </w:p>
    <w:p w14:paraId="543F22E4" w14:textId="77777777" w:rsidR="00B347D6" w:rsidRDefault="00B347D6" w:rsidP="00B347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Sir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Chesnall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Westminster(q.v.)</w:t>
      </w:r>
    </w:p>
    <w:p w14:paraId="152A7945" w14:textId="77777777" w:rsidR="00B347D6" w:rsidRDefault="00B347D6" w:rsidP="00B347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97B09E3" w14:textId="77777777" w:rsidR="00B347D6" w:rsidRDefault="00B347D6" w:rsidP="00B347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36F753" w14:textId="77777777" w:rsidR="00B347D6" w:rsidRDefault="00B347D6" w:rsidP="00B347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BAE4EB" w14:textId="77777777" w:rsidR="00B347D6" w:rsidRDefault="00B347D6" w:rsidP="00B347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July 2022</w:t>
      </w:r>
    </w:p>
    <w:p w14:paraId="3AC1607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3914B" w14:textId="77777777" w:rsidR="00B347D6" w:rsidRDefault="00B347D6" w:rsidP="009139A6">
      <w:r>
        <w:separator/>
      </w:r>
    </w:p>
  </w:endnote>
  <w:endnote w:type="continuationSeparator" w:id="0">
    <w:p w14:paraId="3AABF25E" w14:textId="77777777" w:rsidR="00B347D6" w:rsidRDefault="00B347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A25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5F44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2FF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E1B4F" w14:textId="77777777" w:rsidR="00B347D6" w:rsidRDefault="00B347D6" w:rsidP="009139A6">
      <w:r>
        <w:separator/>
      </w:r>
    </w:p>
  </w:footnote>
  <w:footnote w:type="continuationSeparator" w:id="0">
    <w:p w14:paraId="126C1AEF" w14:textId="77777777" w:rsidR="00B347D6" w:rsidRDefault="00B347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511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BA4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4E4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7D6"/>
    <w:rsid w:val="000666E0"/>
    <w:rsid w:val="002510B7"/>
    <w:rsid w:val="005C130B"/>
    <w:rsid w:val="00826F5C"/>
    <w:rsid w:val="009139A6"/>
    <w:rsid w:val="009448BB"/>
    <w:rsid w:val="00A3176C"/>
    <w:rsid w:val="00AE65F8"/>
    <w:rsid w:val="00B347D6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36E98"/>
  <w15:chartTrackingRefBased/>
  <w15:docId w15:val="{E42F1760-8E7F-4ECA-B7E5-6FEB8934F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347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2022-10-23T08:37:00Z</dcterms:created>
  <dcterms:modified xsi:type="dcterms:W3CDTF">2022-10-23T08:37:00Z</dcterms:modified>
</cp:coreProperties>
</file>