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E680F3" w14:textId="77777777" w:rsidR="009B6A17" w:rsidRDefault="009B6A17" w:rsidP="009B6A1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REDYNG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5FEDA924" w14:textId="77777777" w:rsidR="009B6A17" w:rsidRDefault="009B6A17" w:rsidP="009B6A1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Westminster, Middlesex. Gentleman.</w:t>
      </w:r>
    </w:p>
    <w:p w14:paraId="3B7EB321" w14:textId="77777777" w:rsidR="009B6A17" w:rsidRDefault="009B6A17" w:rsidP="009B6A17">
      <w:pPr>
        <w:rPr>
          <w:rFonts w:ascii="Times New Roman" w:hAnsi="Times New Roman" w:cs="Times New Roman"/>
        </w:rPr>
      </w:pPr>
    </w:p>
    <w:p w14:paraId="06AADCCC" w14:textId="77777777" w:rsidR="009B6A17" w:rsidRDefault="009B6A17" w:rsidP="009B6A17">
      <w:pPr>
        <w:rPr>
          <w:rFonts w:ascii="Times New Roman" w:hAnsi="Times New Roman" w:cs="Times New Roman"/>
        </w:rPr>
      </w:pPr>
    </w:p>
    <w:p w14:paraId="63E52F7C" w14:textId="77777777" w:rsidR="009B6A17" w:rsidRDefault="009B6A17" w:rsidP="009B6A1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William </w:t>
      </w:r>
      <w:proofErr w:type="spellStart"/>
      <w:r>
        <w:rPr>
          <w:rFonts w:ascii="Times New Roman" w:hAnsi="Times New Roman" w:cs="Times New Roman"/>
        </w:rPr>
        <w:t>Orell</w:t>
      </w:r>
      <w:proofErr w:type="spellEnd"/>
      <w:r>
        <w:rPr>
          <w:rFonts w:ascii="Times New Roman" w:hAnsi="Times New Roman" w:cs="Times New Roman"/>
        </w:rPr>
        <w:t xml:space="preserve"> of London, mercer(q.v.), brought a plaint of debt against him,</w:t>
      </w:r>
    </w:p>
    <w:p w14:paraId="579AA4B5" w14:textId="353FDB26" w:rsidR="009B6A17" w:rsidRDefault="009B6A17" w:rsidP="009B6A17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Thomas </w:t>
      </w:r>
      <w:proofErr w:type="spellStart"/>
      <w:r>
        <w:rPr>
          <w:rFonts w:ascii="Times New Roman" w:hAnsi="Times New Roman" w:cs="Times New Roman"/>
        </w:rPr>
        <w:t>Leventhorp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proofErr w:type="gramStart"/>
      <w:r>
        <w:rPr>
          <w:rFonts w:ascii="Times New Roman" w:hAnsi="Times New Roman" w:cs="Times New Roman"/>
        </w:rPr>
        <w:t>St.Albans</w:t>
      </w:r>
      <w:proofErr w:type="spellEnd"/>
      <w:proofErr w:type="gramEnd"/>
      <w:r>
        <w:rPr>
          <w:rFonts w:ascii="Times New Roman" w:hAnsi="Times New Roman" w:cs="Times New Roman"/>
        </w:rPr>
        <w:t xml:space="preserve">, Hertfordshire(q.v.), and Philip </w:t>
      </w:r>
      <w:proofErr w:type="spellStart"/>
      <w:r>
        <w:rPr>
          <w:rFonts w:ascii="Times New Roman" w:hAnsi="Times New Roman" w:cs="Times New Roman"/>
        </w:rPr>
        <w:t>Chesnall</w:t>
      </w:r>
      <w:proofErr w:type="spellEnd"/>
      <w:r>
        <w:rPr>
          <w:rFonts w:ascii="Times New Roman" w:hAnsi="Times New Roman" w:cs="Times New Roman"/>
        </w:rPr>
        <w:t xml:space="preserve"> of the</w:t>
      </w:r>
      <w:r>
        <w:rPr>
          <w:rFonts w:ascii="Times New Roman" w:hAnsi="Times New Roman" w:cs="Times New Roman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</w:rPr>
        <w:t>Hospice of Edward IV(q.v.).</w:t>
      </w:r>
    </w:p>
    <w:p w14:paraId="62AD9DDA" w14:textId="77777777" w:rsidR="009B6A17" w:rsidRDefault="009B6A17" w:rsidP="009B6A1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F90F0C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398D95D4" w14:textId="77777777" w:rsidR="009B6A17" w:rsidRDefault="009B6A17" w:rsidP="009B6A17">
      <w:pPr>
        <w:rPr>
          <w:rFonts w:ascii="Times New Roman" w:hAnsi="Times New Roman" w:cs="Times New Roman"/>
        </w:rPr>
      </w:pPr>
    </w:p>
    <w:p w14:paraId="07B9B37F" w14:textId="77777777" w:rsidR="009B6A17" w:rsidRDefault="009B6A17" w:rsidP="009B6A17">
      <w:pPr>
        <w:rPr>
          <w:rFonts w:ascii="Times New Roman" w:hAnsi="Times New Roman" w:cs="Times New Roman"/>
        </w:rPr>
      </w:pPr>
    </w:p>
    <w:p w14:paraId="7A27BB91" w14:textId="77777777" w:rsidR="009B6A17" w:rsidRDefault="009B6A17" w:rsidP="009B6A1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 August 2018</w:t>
      </w:r>
    </w:p>
    <w:p w14:paraId="44B2F8BF" w14:textId="77777777" w:rsidR="006B2F86" w:rsidRPr="00E71FC3" w:rsidRDefault="009B6A17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E2EF82" w14:textId="77777777" w:rsidR="009B6A17" w:rsidRDefault="009B6A17" w:rsidP="00E71FC3">
      <w:r>
        <w:separator/>
      </w:r>
    </w:p>
  </w:endnote>
  <w:endnote w:type="continuationSeparator" w:id="0">
    <w:p w14:paraId="5A29A48E" w14:textId="77777777" w:rsidR="009B6A17" w:rsidRDefault="009B6A17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B06DF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FD8863" w14:textId="77777777" w:rsidR="009B6A17" w:rsidRDefault="009B6A17" w:rsidP="00E71FC3">
      <w:r>
        <w:separator/>
      </w:r>
    </w:p>
  </w:footnote>
  <w:footnote w:type="continuationSeparator" w:id="0">
    <w:p w14:paraId="18F49651" w14:textId="77777777" w:rsidR="009B6A17" w:rsidRDefault="009B6A17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A17"/>
    <w:rsid w:val="001A7C09"/>
    <w:rsid w:val="00577BD5"/>
    <w:rsid w:val="00656CBA"/>
    <w:rsid w:val="006A1F77"/>
    <w:rsid w:val="00733BE7"/>
    <w:rsid w:val="009B6A1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9AE0EC"/>
  <w15:chartTrackingRefBased/>
  <w15:docId w15:val="{7DF45504-6A81-463B-AD16-9E4E02F23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B6A17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9B6A1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61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2018-09-16T19:16:00Z</dcterms:created>
  <dcterms:modified xsi:type="dcterms:W3CDTF">2018-09-16T19:17:00Z</dcterms:modified>
</cp:coreProperties>
</file>