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382C9" w14:textId="77777777" w:rsidR="00103CC0" w:rsidRDefault="00103CC0" w:rsidP="00103C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REDYNG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fl.1396-1403)</w:t>
      </w:r>
    </w:p>
    <w:p w14:paraId="7E7D1BDA" w14:textId="77777777" w:rsidR="00103CC0" w:rsidRDefault="00103CC0" w:rsidP="00103C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Burton-on-Trent, Nottinghamshire. Painter</w:t>
      </w:r>
    </w:p>
    <w:p w14:paraId="20A27B4D" w14:textId="77777777" w:rsidR="00103CC0" w:rsidRDefault="00103CC0" w:rsidP="00103CC0">
      <w:pPr>
        <w:pStyle w:val="NoSpacing"/>
        <w:rPr>
          <w:rFonts w:cs="Times New Roman"/>
          <w:szCs w:val="24"/>
        </w:rPr>
      </w:pPr>
    </w:p>
    <w:p w14:paraId="1460EB41" w14:textId="77777777" w:rsidR="00103CC0" w:rsidRDefault="00103CC0" w:rsidP="00103CC0">
      <w:pPr>
        <w:pStyle w:val="NoSpacing"/>
        <w:rPr>
          <w:rFonts w:cs="Times New Roman"/>
          <w:szCs w:val="24"/>
        </w:rPr>
      </w:pPr>
    </w:p>
    <w:p w14:paraId="652DCB84" w14:textId="77777777" w:rsidR="00103CC0" w:rsidRDefault="00103CC0" w:rsidP="00103C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1396-1403</w:t>
      </w:r>
      <w:r>
        <w:rPr>
          <w:rFonts w:cs="Times New Roman"/>
          <w:szCs w:val="24"/>
        </w:rPr>
        <w:tab/>
        <w:t xml:space="preserve">He </w:t>
      </w:r>
      <w:proofErr w:type="gramStart"/>
      <w:r>
        <w:rPr>
          <w:rFonts w:cs="Times New Roman"/>
          <w:szCs w:val="24"/>
        </w:rPr>
        <w:t>occurs</w:t>
      </w:r>
      <w:proofErr w:type="gramEnd"/>
      <w:r>
        <w:rPr>
          <w:rFonts w:cs="Times New Roman"/>
          <w:szCs w:val="24"/>
        </w:rPr>
        <w:t xml:space="preserve"> in the Calendar of Burton Abbey as a painter of alabaster.</w:t>
      </w:r>
    </w:p>
    <w:p w14:paraId="28E57BEB" w14:textId="77777777" w:rsidR="00103CC0" w:rsidRDefault="00103CC0" w:rsidP="00103CC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(“English Medieval Industries” ed. John Blair and Nigel Ramsay pub. The </w:t>
      </w:r>
      <w:proofErr w:type="spellStart"/>
      <w:r>
        <w:rPr>
          <w:rFonts w:cs="Times New Roman"/>
          <w:szCs w:val="24"/>
        </w:rPr>
        <w:t>Hambledon</w:t>
      </w:r>
      <w:proofErr w:type="spellEnd"/>
      <w:r>
        <w:rPr>
          <w:rFonts w:cs="Times New Roman"/>
          <w:szCs w:val="24"/>
        </w:rPr>
        <w:t xml:space="preserve"> Press 1991 p.34 n.36)</w:t>
      </w:r>
    </w:p>
    <w:p w14:paraId="06CFAE9B" w14:textId="77777777" w:rsidR="00103CC0" w:rsidRDefault="00103CC0" w:rsidP="00103CC0">
      <w:pPr>
        <w:pStyle w:val="NoSpacing"/>
        <w:rPr>
          <w:rFonts w:cs="Times New Roman"/>
          <w:szCs w:val="24"/>
        </w:rPr>
      </w:pPr>
    </w:p>
    <w:p w14:paraId="686A27AE" w14:textId="77777777" w:rsidR="00103CC0" w:rsidRDefault="00103CC0" w:rsidP="00103CC0">
      <w:pPr>
        <w:pStyle w:val="NoSpacing"/>
        <w:rPr>
          <w:rFonts w:cs="Times New Roman"/>
          <w:szCs w:val="24"/>
        </w:rPr>
      </w:pPr>
    </w:p>
    <w:p w14:paraId="4B8120F7" w14:textId="77777777" w:rsidR="00103CC0" w:rsidRDefault="00103CC0" w:rsidP="00103C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July 2023</w:t>
      </w:r>
    </w:p>
    <w:p w14:paraId="51C0AB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66764" w14:textId="77777777" w:rsidR="00103CC0" w:rsidRDefault="00103CC0" w:rsidP="009139A6">
      <w:r>
        <w:separator/>
      </w:r>
    </w:p>
  </w:endnote>
  <w:endnote w:type="continuationSeparator" w:id="0">
    <w:p w14:paraId="1C3D557D" w14:textId="77777777" w:rsidR="00103CC0" w:rsidRDefault="00103C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2DF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0D4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BCE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F12B4" w14:textId="77777777" w:rsidR="00103CC0" w:rsidRDefault="00103CC0" w:rsidP="009139A6">
      <w:r>
        <w:separator/>
      </w:r>
    </w:p>
  </w:footnote>
  <w:footnote w:type="continuationSeparator" w:id="0">
    <w:p w14:paraId="63E886DA" w14:textId="77777777" w:rsidR="00103CC0" w:rsidRDefault="00103C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4AC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7B0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3FE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C0"/>
    <w:rsid w:val="000666E0"/>
    <w:rsid w:val="00103CC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125EE"/>
  <w15:chartTrackingRefBased/>
  <w15:docId w15:val="{975E9754-7EB1-437C-A146-47F2EA91E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2023-07-21T20:30:00Z</dcterms:created>
  <dcterms:modified xsi:type="dcterms:W3CDTF">2023-07-21T20:30:00Z</dcterms:modified>
</cp:coreProperties>
</file>