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D62" w:rsidRDefault="00650D62" w:rsidP="00650D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50D62" w:rsidRDefault="00650D62" w:rsidP="00650D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0D62" w:rsidRDefault="00650D62" w:rsidP="00650D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0D62" w:rsidRDefault="00650D62" w:rsidP="00650D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</w:t>
      </w:r>
    </w:p>
    <w:p w:rsidR="00650D62" w:rsidRDefault="00650D62" w:rsidP="00650D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Thomas(q.v.).</w:t>
      </w:r>
    </w:p>
    <w:p w:rsidR="00650D62" w:rsidRDefault="00650D62" w:rsidP="00650D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21-383)</w:t>
      </w:r>
    </w:p>
    <w:p w:rsidR="0062153D" w:rsidRDefault="0062153D" w:rsidP="00650D6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50D62" w:rsidRDefault="00650D62" w:rsidP="00650D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0D62" w:rsidRDefault="00650D62" w:rsidP="00650D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0D62" w:rsidRPr="009B7E54" w:rsidRDefault="00650D62" w:rsidP="00650D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</w:p>
    <w:p w:rsidR="006B2F86" w:rsidRPr="00650D62" w:rsidRDefault="0062153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50D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D62" w:rsidRDefault="00650D62" w:rsidP="00E71FC3">
      <w:pPr>
        <w:spacing w:after="0" w:line="240" w:lineRule="auto"/>
      </w:pPr>
      <w:r>
        <w:separator/>
      </w:r>
    </w:p>
  </w:endnote>
  <w:endnote w:type="continuationSeparator" w:id="0">
    <w:p w:rsidR="00650D62" w:rsidRDefault="00650D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D62" w:rsidRDefault="00650D62" w:rsidP="00E71FC3">
      <w:pPr>
        <w:spacing w:after="0" w:line="240" w:lineRule="auto"/>
      </w:pPr>
      <w:r>
        <w:separator/>
      </w:r>
    </w:p>
  </w:footnote>
  <w:footnote w:type="continuationSeparator" w:id="0">
    <w:p w:rsidR="00650D62" w:rsidRDefault="00650D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D62"/>
    <w:rsid w:val="0062153D"/>
    <w:rsid w:val="00650D6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80A4"/>
  <w15:chartTrackingRefBased/>
  <w15:docId w15:val="{8E8550A8-0A86-46F0-8757-BF90FB86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2016-04-29T21:36:00Z</dcterms:created>
  <dcterms:modified xsi:type="dcterms:W3CDTF">2016-10-10T07:30:00Z</dcterms:modified>
</cp:coreProperties>
</file>