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692" w:rsidRDefault="00D97692" w:rsidP="00D97692">
      <w:pPr>
        <w:pStyle w:val="NoSpacing"/>
      </w:pPr>
      <w:r>
        <w:rPr>
          <w:u w:val="single"/>
        </w:rPr>
        <w:t>John REDYNG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97692" w:rsidRDefault="00D97692" w:rsidP="00D97692">
      <w:pPr>
        <w:pStyle w:val="NoSpacing"/>
      </w:pPr>
    </w:p>
    <w:p w:rsidR="00D97692" w:rsidRDefault="00D97692" w:rsidP="00D97692">
      <w:pPr>
        <w:pStyle w:val="NoSpacing"/>
      </w:pPr>
    </w:p>
    <w:p w:rsidR="00D97692" w:rsidRDefault="00D97692" w:rsidP="00D97692">
      <w:pPr>
        <w:pStyle w:val="NoSpacing"/>
      </w:pPr>
      <w:r>
        <w:t>13 Jun.1420</w:t>
      </w:r>
      <w:r>
        <w:tab/>
        <w:t xml:space="preserve">He was a juror on the inquisition post mortem held in Salisbury into </w:t>
      </w:r>
    </w:p>
    <w:p w:rsidR="00D97692" w:rsidRDefault="00D97692" w:rsidP="00D97692">
      <w:pPr>
        <w:pStyle w:val="NoSpacing"/>
      </w:pPr>
      <w:r>
        <w:tab/>
      </w:r>
      <w:r>
        <w:tab/>
        <w:t xml:space="preserve">lands of the late Oliver </w:t>
      </w:r>
      <w:proofErr w:type="spellStart"/>
      <w:r>
        <w:t>Cervyngton</w:t>
      </w:r>
      <w:proofErr w:type="spellEnd"/>
      <w:r>
        <w:t>, junior(q.v.).</w:t>
      </w:r>
    </w:p>
    <w:p w:rsidR="00D97692" w:rsidRDefault="00D97692" w:rsidP="00D9769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21-505)</w:t>
      </w:r>
    </w:p>
    <w:p w:rsidR="00D97692" w:rsidRDefault="00D97692" w:rsidP="00D97692">
      <w:pPr>
        <w:pStyle w:val="NoSpacing"/>
      </w:pPr>
    </w:p>
    <w:p w:rsidR="00D97692" w:rsidRDefault="00D97692" w:rsidP="00D97692">
      <w:pPr>
        <w:pStyle w:val="NoSpacing"/>
      </w:pPr>
    </w:p>
    <w:p w:rsidR="00D97692" w:rsidRPr="00EC291A" w:rsidRDefault="00D97692" w:rsidP="00D97692">
      <w:pPr>
        <w:pStyle w:val="NoSpacing"/>
      </w:pPr>
      <w:r>
        <w:t>10 September 2016</w:t>
      </w:r>
    </w:p>
    <w:p w:rsidR="006B2F86" w:rsidRPr="00D97692" w:rsidRDefault="00D97692" w:rsidP="00E71FC3">
      <w:pPr>
        <w:pStyle w:val="NoSpacing"/>
      </w:pPr>
      <w:bookmarkStart w:id="0" w:name="_GoBack"/>
      <w:bookmarkEnd w:id="0"/>
    </w:p>
    <w:sectPr w:rsidR="006B2F86" w:rsidRPr="00D9769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7692" w:rsidRDefault="00D97692" w:rsidP="00E71FC3">
      <w:pPr>
        <w:spacing w:after="0" w:line="240" w:lineRule="auto"/>
      </w:pPr>
      <w:r>
        <w:separator/>
      </w:r>
    </w:p>
  </w:endnote>
  <w:endnote w:type="continuationSeparator" w:id="0">
    <w:p w:rsidR="00D97692" w:rsidRDefault="00D9769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7692" w:rsidRDefault="00D97692" w:rsidP="00E71FC3">
      <w:pPr>
        <w:spacing w:after="0" w:line="240" w:lineRule="auto"/>
      </w:pPr>
      <w:r>
        <w:separator/>
      </w:r>
    </w:p>
  </w:footnote>
  <w:footnote w:type="continuationSeparator" w:id="0">
    <w:p w:rsidR="00D97692" w:rsidRDefault="00D9769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92"/>
    <w:rsid w:val="001A7C09"/>
    <w:rsid w:val="00733BE7"/>
    <w:rsid w:val="00AB52E8"/>
    <w:rsid w:val="00B16D3F"/>
    <w:rsid w:val="00D9769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95E92"/>
  <w15:chartTrackingRefBased/>
  <w15:docId w15:val="{8F4F53CC-7BAA-471E-AD5B-171A9BB6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2016-09-10T15:36:00Z</dcterms:created>
  <dcterms:modified xsi:type="dcterms:W3CDTF">2016-09-10T15:36:00Z</dcterms:modified>
</cp:coreProperties>
</file>