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87D1E" w14:textId="77777777" w:rsidR="00493CDC" w:rsidRDefault="00493CDC" w:rsidP="00493CDC">
      <w:pPr>
        <w:pStyle w:val="NoSpacing"/>
      </w:pPr>
      <w:r>
        <w:rPr>
          <w:u w:val="single"/>
        </w:rPr>
        <w:t>John REDYNG</w:t>
      </w:r>
      <w:r>
        <w:t xml:space="preserve">    </w:t>
      </w:r>
      <w:proofErr w:type="gramStart"/>
      <w:r>
        <w:t xml:space="preserve">   (</w:t>
      </w:r>
      <w:proofErr w:type="gramEnd"/>
      <w:r>
        <w:t>fl.1411)</w:t>
      </w:r>
    </w:p>
    <w:p w14:paraId="60C4D405" w14:textId="77777777" w:rsidR="00493CDC" w:rsidRDefault="00493CDC" w:rsidP="00493CDC">
      <w:pPr>
        <w:pStyle w:val="NoSpacing"/>
      </w:pPr>
    </w:p>
    <w:p w14:paraId="7A06A1C6" w14:textId="77777777" w:rsidR="00493CDC" w:rsidRDefault="00493CDC" w:rsidP="00493CDC">
      <w:pPr>
        <w:pStyle w:val="NoSpacing"/>
      </w:pPr>
    </w:p>
    <w:p w14:paraId="6B792096" w14:textId="77777777" w:rsidR="00493CDC" w:rsidRDefault="00493CDC" w:rsidP="00493CDC">
      <w:pPr>
        <w:pStyle w:val="NoSpacing"/>
      </w:pPr>
      <w:r>
        <w:t xml:space="preserve">Son of Agnes </w:t>
      </w:r>
      <w:proofErr w:type="spellStart"/>
      <w:r>
        <w:t>Redyng</w:t>
      </w:r>
      <w:proofErr w:type="spellEnd"/>
      <w:r>
        <w:t>(q.v.).</w:t>
      </w:r>
    </w:p>
    <w:p w14:paraId="20E41DD8" w14:textId="77777777" w:rsidR="00493CDC" w:rsidRPr="002D67F9" w:rsidRDefault="00493CDC" w:rsidP="00493CDC">
      <w:pPr>
        <w:pStyle w:val="NoSpacing"/>
      </w:pPr>
      <w:r w:rsidRPr="0082421A">
        <w:rPr>
          <w:sz w:val="22"/>
        </w:rPr>
        <w:t>(</w:t>
      </w:r>
      <w:hyperlink r:id="rId6" w:history="1">
        <w:r w:rsidRPr="00AC76FD">
          <w:rPr>
            <w:rStyle w:val="Hyperlink"/>
            <w:sz w:val="22"/>
          </w:rPr>
          <w:t>http://www.medievalgenealogy.org.uk/fines/abstracts/CP_25_1_144_153.shtml</w:t>
        </w:r>
      </w:hyperlink>
      <w:r w:rsidRPr="0082421A">
        <w:rPr>
          <w:sz w:val="22"/>
        </w:rPr>
        <w:t>)</w:t>
      </w:r>
    </w:p>
    <w:p w14:paraId="6A59AAFA" w14:textId="77777777" w:rsidR="00493CDC" w:rsidRDefault="00493CDC" w:rsidP="00493CDC">
      <w:pPr>
        <w:pStyle w:val="NoSpacing"/>
      </w:pPr>
      <w:r w:rsidRPr="00E96068">
        <w:t>(number 2</w:t>
      </w:r>
      <w:r>
        <w:t>8)</w:t>
      </w:r>
    </w:p>
    <w:p w14:paraId="0D012BEA" w14:textId="77777777" w:rsidR="00493CDC" w:rsidRDefault="00493CDC" w:rsidP="00493CDC">
      <w:pPr>
        <w:pStyle w:val="NoSpacing"/>
      </w:pPr>
    </w:p>
    <w:p w14:paraId="00FE637D" w14:textId="77777777" w:rsidR="00493CDC" w:rsidRDefault="00493CDC" w:rsidP="00493CDC">
      <w:pPr>
        <w:pStyle w:val="NoSpacing"/>
      </w:pPr>
    </w:p>
    <w:p w14:paraId="3A3B5DB8" w14:textId="77777777" w:rsidR="00493CDC" w:rsidRDefault="00493CDC" w:rsidP="00493CDC">
      <w:pPr>
        <w:pStyle w:val="NoSpacing"/>
      </w:pPr>
      <w:r>
        <w:t>14 Jun.1411</w:t>
      </w:r>
      <w:r>
        <w:tab/>
        <w:t xml:space="preserve">Settlement of his action against Agnes </w:t>
      </w:r>
      <w:proofErr w:type="spellStart"/>
      <w:r>
        <w:t>Redyng</w:t>
      </w:r>
      <w:proofErr w:type="spellEnd"/>
      <w:r>
        <w:t>(q.v.), deforciant of</w:t>
      </w:r>
    </w:p>
    <w:p w14:paraId="1287353D" w14:textId="77777777" w:rsidR="00493CDC" w:rsidRDefault="00493CDC" w:rsidP="00493CDC">
      <w:pPr>
        <w:pStyle w:val="NoSpacing"/>
      </w:pPr>
      <w:r>
        <w:tab/>
      </w:r>
      <w:r>
        <w:tab/>
        <w:t>a third pard of a messuage, of 8 acres of land and of 4 acres of</w:t>
      </w:r>
    </w:p>
    <w:p w14:paraId="6812187C" w14:textId="77777777" w:rsidR="00493CDC" w:rsidRDefault="00493CDC" w:rsidP="00493CDC">
      <w:pPr>
        <w:pStyle w:val="NoSpacing"/>
      </w:pPr>
      <w:r>
        <w:tab/>
      </w:r>
      <w:r>
        <w:tab/>
        <w:t xml:space="preserve">meadow in </w:t>
      </w:r>
      <w:proofErr w:type="spellStart"/>
      <w:r>
        <w:t>Baumber</w:t>
      </w:r>
      <w:proofErr w:type="spellEnd"/>
      <w:r>
        <w:t>, Lincolnshire.   (ibid.)</w:t>
      </w:r>
    </w:p>
    <w:p w14:paraId="19423726" w14:textId="77777777" w:rsidR="00493CDC" w:rsidRDefault="00493CDC" w:rsidP="00493CDC">
      <w:pPr>
        <w:pStyle w:val="NoSpacing"/>
      </w:pPr>
    </w:p>
    <w:p w14:paraId="1C4A6813" w14:textId="77777777" w:rsidR="00493CDC" w:rsidRDefault="00493CDC" w:rsidP="00493CDC">
      <w:pPr>
        <w:pStyle w:val="NoSpacing"/>
      </w:pPr>
    </w:p>
    <w:p w14:paraId="6D876E60" w14:textId="77777777" w:rsidR="00493CDC" w:rsidRDefault="00493CDC" w:rsidP="00493CDC">
      <w:pPr>
        <w:pStyle w:val="NoSpacing"/>
      </w:pPr>
      <w:r>
        <w:t>1 December 2024</w:t>
      </w:r>
    </w:p>
    <w:p w14:paraId="3493B5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CD019" w14:textId="77777777" w:rsidR="00493CDC" w:rsidRDefault="00493CDC" w:rsidP="009139A6">
      <w:r>
        <w:separator/>
      </w:r>
    </w:p>
  </w:endnote>
  <w:endnote w:type="continuationSeparator" w:id="0">
    <w:p w14:paraId="52A8072F" w14:textId="77777777" w:rsidR="00493CDC" w:rsidRDefault="00493C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3F4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AFD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1FD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3F304" w14:textId="77777777" w:rsidR="00493CDC" w:rsidRDefault="00493CDC" w:rsidP="009139A6">
      <w:r>
        <w:separator/>
      </w:r>
    </w:p>
  </w:footnote>
  <w:footnote w:type="continuationSeparator" w:id="0">
    <w:p w14:paraId="05CF8E30" w14:textId="77777777" w:rsidR="00493CDC" w:rsidRDefault="00493C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42F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344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440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DC"/>
    <w:rsid w:val="000666E0"/>
    <w:rsid w:val="002510B7"/>
    <w:rsid w:val="00270799"/>
    <w:rsid w:val="002E5A01"/>
    <w:rsid w:val="00493CD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70503"/>
  <w15:chartTrackingRefBased/>
  <w15:docId w15:val="{DBB96A3F-D747-4526-89A9-0210581C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3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2024-12-14T21:38:00Z</dcterms:created>
  <dcterms:modified xsi:type="dcterms:W3CDTF">2024-12-14T21:38:00Z</dcterms:modified>
</cp:coreProperties>
</file>