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90E47" w14:textId="77777777" w:rsidR="0001754F" w:rsidRDefault="0001754F" w:rsidP="00017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REDYNESS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3C56E8B" w14:textId="77777777" w:rsidR="0001754F" w:rsidRDefault="0001754F" w:rsidP="00017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082E9F8B" w14:textId="77777777" w:rsidR="0001754F" w:rsidRDefault="0001754F" w:rsidP="00017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AB5130" w14:textId="77777777" w:rsidR="0001754F" w:rsidRDefault="0001754F" w:rsidP="00017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569964" w14:textId="77777777" w:rsidR="0001754F" w:rsidRDefault="0001754F" w:rsidP="0001754F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17479461" w14:textId="77777777" w:rsidR="0001754F" w:rsidRDefault="0001754F" w:rsidP="0001754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0141B2A" w14:textId="77777777" w:rsidR="0001754F" w:rsidRDefault="0001754F" w:rsidP="0001754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E62F081" w14:textId="77777777" w:rsidR="0001754F" w:rsidRDefault="0001754F" w:rsidP="00017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B13AF7" w14:textId="77777777" w:rsidR="0001754F" w:rsidRDefault="0001754F" w:rsidP="00017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FCEC1" w14:textId="77777777" w:rsidR="0001754F" w:rsidRDefault="0001754F" w:rsidP="00017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537672D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A795E" w14:textId="77777777" w:rsidR="0001754F" w:rsidRDefault="0001754F" w:rsidP="009139A6">
      <w:r>
        <w:separator/>
      </w:r>
    </w:p>
  </w:endnote>
  <w:endnote w:type="continuationSeparator" w:id="0">
    <w:p w14:paraId="164ACA9D" w14:textId="77777777" w:rsidR="0001754F" w:rsidRDefault="000175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6DC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76C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0B3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F678A" w14:textId="77777777" w:rsidR="0001754F" w:rsidRDefault="0001754F" w:rsidP="009139A6">
      <w:r>
        <w:separator/>
      </w:r>
    </w:p>
  </w:footnote>
  <w:footnote w:type="continuationSeparator" w:id="0">
    <w:p w14:paraId="1BB9A13B" w14:textId="77777777" w:rsidR="0001754F" w:rsidRDefault="000175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6E2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91F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73F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54F"/>
    <w:rsid w:val="0001754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02D5F"/>
  <w15:chartTrackingRefBased/>
  <w15:docId w15:val="{F560D4A7-D321-4D59-9E83-4285F998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2022-09-03T21:09:00Z</dcterms:created>
  <dcterms:modified xsi:type="dcterms:W3CDTF">2022-09-03T21:10:00Z</dcterms:modified>
</cp:coreProperties>
</file>