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633BA" w14:textId="77777777" w:rsidR="0087229C" w:rsidRDefault="0087229C" w:rsidP="0087229C">
      <w:pPr>
        <w:pStyle w:val="NoSpacing"/>
      </w:pPr>
      <w:r>
        <w:rPr>
          <w:u w:val="single"/>
        </w:rPr>
        <w:t>Thomas REDYALL</w:t>
      </w:r>
      <w:r>
        <w:t xml:space="preserve">   </w:t>
      </w:r>
      <w:proofErr w:type="gramStart"/>
      <w:r>
        <w:t xml:space="preserve">   (</w:t>
      </w:r>
      <w:proofErr w:type="gramEnd"/>
      <w:r>
        <w:t>fl.1482)</w:t>
      </w:r>
    </w:p>
    <w:p w14:paraId="7CCB638C" w14:textId="77777777" w:rsidR="0087229C" w:rsidRDefault="0087229C" w:rsidP="0087229C">
      <w:pPr>
        <w:pStyle w:val="NoSpacing"/>
      </w:pPr>
      <w:r>
        <w:t>Chaplain.</w:t>
      </w:r>
    </w:p>
    <w:p w14:paraId="21B6F12A" w14:textId="77777777" w:rsidR="0087229C" w:rsidRDefault="0087229C" w:rsidP="0087229C">
      <w:pPr>
        <w:pStyle w:val="NoSpacing"/>
      </w:pPr>
    </w:p>
    <w:p w14:paraId="024EA31E" w14:textId="77777777" w:rsidR="0087229C" w:rsidRDefault="0087229C" w:rsidP="0087229C">
      <w:pPr>
        <w:pStyle w:val="NoSpacing"/>
      </w:pPr>
    </w:p>
    <w:p w14:paraId="1DD4549F" w14:textId="77777777" w:rsidR="0087229C" w:rsidRDefault="0087229C" w:rsidP="0087229C">
      <w:pPr>
        <w:pStyle w:val="NoSpacing"/>
      </w:pPr>
      <w:r>
        <w:t>25 Aug.1482</w:t>
      </w:r>
      <w:r>
        <w:tab/>
        <w:t xml:space="preserve">He was instituted to the chantry in the chapel of </w:t>
      </w:r>
      <w:proofErr w:type="spellStart"/>
      <w:proofErr w:type="gramStart"/>
      <w:r>
        <w:t>St.John</w:t>
      </w:r>
      <w:proofErr w:type="spellEnd"/>
      <w:proofErr w:type="gramEnd"/>
      <w:r>
        <w:t xml:space="preserve"> the Baptist,</w:t>
      </w:r>
    </w:p>
    <w:p w14:paraId="75BF1D5F" w14:textId="77777777" w:rsidR="0087229C" w:rsidRDefault="0087229C" w:rsidP="0087229C">
      <w:pPr>
        <w:pStyle w:val="NoSpacing"/>
      </w:pPr>
      <w:r>
        <w:tab/>
      </w:r>
      <w:r>
        <w:tab/>
        <w:t xml:space="preserve">Middle </w:t>
      </w:r>
      <w:proofErr w:type="spellStart"/>
      <w:r>
        <w:t>Hethilsey</w:t>
      </w:r>
      <w:proofErr w:type="spellEnd"/>
      <w:r>
        <w:t>.</w:t>
      </w:r>
    </w:p>
    <w:p w14:paraId="3FD6AC8A" w14:textId="77777777" w:rsidR="0087229C" w:rsidRDefault="0087229C" w:rsidP="0087229C">
      <w:pPr>
        <w:pStyle w:val="NoSpacing"/>
      </w:pPr>
      <w:r>
        <w:tab/>
      </w:r>
      <w:r>
        <w:tab/>
        <w:t>(“The Register of Thomas Rotherham, Archbishop of York 1480-1500</w:t>
      </w:r>
    </w:p>
    <w:p w14:paraId="29A5FAAF" w14:textId="77777777" w:rsidR="0087229C" w:rsidRDefault="0087229C" w:rsidP="0087229C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p.22)</w:t>
      </w:r>
    </w:p>
    <w:p w14:paraId="5F8EC92A" w14:textId="77777777" w:rsidR="0087229C" w:rsidRDefault="0087229C" w:rsidP="0087229C">
      <w:pPr>
        <w:pStyle w:val="NoSpacing"/>
      </w:pPr>
    </w:p>
    <w:p w14:paraId="03C835F1" w14:textId="77777777" w:rsidR="0087229C" w:rsidRDefault="0087229C" w:rsidP="0087229C">
      <w:pPr>
        <w:pStyle w:val="NoSpacing"/>
      </w:pPr>
    </w:p>
    <w:p w14:paraId="32C9FE52" w14:textId="77777777" w:rsidR="0087229C" w:rsidRPr="003F052C" w:rsidRDefault="0087229C" w:rsidP="0087229C">
      <w:pPr>
        <w:pStyle w:val="NoSpacing"/>
      </w:pPr>
      <w:r>
        <w:t>4 May 2019</w:t>
      </w:r>
    </w:p>
    <w:p w14:paraId="6FC94A6A" w14:textId="77777777" w:rsidR="006B2F86" w:rsidRPr="00E71FC3" w:rsidRDefault="0087229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90A545" w14:textId="77777777" w:rsidR="0087229C" w:rsidRDefault="0087229C" w:rsidP="00E71FC3">
      <w:pPr>
        <w:spacing w:after="0" w:line="240" w:lineRule="auto"/>
      </w:pPr>
      <w:r>
        <w:separator/>
      </w:r>
    </w:p>
  </w:endnote>
  <w:endnote w:type="continuationSeparator" w:id="0">
    <w:p w14:paraId="521DE4FD" w14:textId="77777777" w:rsidR="0087229C" w:rsidRDefault="008722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0F71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38C53D" w14:textId="77777777" w:rsidR="0087229C" w:rsidRDefault="0087229C" w:rsidP="00E71FC3">
      <w:pPr>
        <w:spacing w:after="0" w:line="240" w:lineRule="auto"/>
      </w:pPr>
      <w:r>
        <w:separator/>
      </w:r>
    </w:p>
  </w:footnote>
  <w:footnote w:type="continuationSeparator" w:id="0">
    <w:p w14:paraId="195E02C0" w14:textId="77777777" w:rsidR="0087229C" w:rsidRDefault="008722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29C"/>
    <w:rsid w:val="001A7C09"/>
    <w:rsid w:val="00577BD5"/>
    <w:rsid w:val="00656CBA"/>
    <w:rsid w:val="006A1F77"/>
    <w:rsid w:val="00733BE7"/>
    <w:rsid w:val="0087229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60933"/>
  <w15:chartTrackingRefBased/>
  <w15:docId w15:val="{4C9C0D93-C580-484B-8674-4EE701033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2019-06-04T21:07:00Z</dcterms:created>
  <dcterms:modified xsi:type="dcterms:W3CDTF">2019-06-04T21:08:00Z</dcterms:modified>
</cp:coreProperties>
</file>