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9D6ED3" w14:textId="77777777" w:rsidR="00C3515D" w:rsidRDefault="00C3515D" w:rsidP="00C3515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REDY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fl.1444)</w:t>
      </w:r>
    </w:p>
    <w:p w14:paraId="59B16D37" w14:textId="77777777" w:rsidR="00C3515D" w:rsidRDefault="00C3515D" w:rsidP="00C3515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Hill next Sutton, Warwickshire. Husbandman.</w:t>
      </w:r>
    </w:p>
    <w:p w14:paraId="06B7CBA6" w14:textId="77777777" w:rsidR="00C3515D" w:rsidRDefault="00C3515D" w:rsidP="00C3515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40C4BA9" w14:textId="77777777" w:rsidR="00C3515D" w:rsidRDefault="00C3515D" w:rsidP="00C3515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6BF809C" w14:textId="77777777" w:rsidR="00C3515D" w:rsidRDefault="00C3515D" w:rsidP="00C3515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1444</w:t>
      </w:r>
      <w:r>
        <w:rPr>
          <w:rFonts w:ascii="Times New Roman" w:hAnsi="Times New Roman" w:cs="Times New Roman"/>
          <w:sz w:val="24"/>
          <w:szCs w:val="24"/>
        </w:rPr>
        <w:tab/>
        <w:t>William Vernon(q.v.) brought a plaint of trespass in a free warren against him</w:t>
      </w:r>
    </w:p>
    <w:p w14:paraId="2BB5E84B" w14:textId="77777777" w:rsidR="00C3515D" w:rsidRDefault="00C3515D" w:rsidP="00C3515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and six others.</w:t>
      </w:r>
    </w:p>
    <w:p w14:paraId="7C9D5664" w14:textId="77777777" w:rsidR="00C3515D" w:rsidRDefault="00C3515D" w:rsidP="00C3515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44265F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3B082FAB" w14:textId="77777777" w:rsidR="00C3515D" w:rsidRDefault="00C3515D" w:rsidP="00C3515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41977FB" w14:textId="77777777" w:rsidR="00C3515D" w:rsidRDefault="00C3515D" w:rsidP="00C3515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01CAF41" w14:textId="77777777" w:rsidR="00C3515D" w:rsidRDefault="00C3515D" w:rsidP="00C3515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August 2022</w:t>
      </w:r>
    </w:p>
    <w:p w14:paraId="4DA2709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F5F506" w14:textId="77777777" w:rsidR="00C3515D" w:rsidRDefault="00C3515D" w:rsidP="009139A6">
      <w:r>
        <w:separator/>
      </w:r>
    </w:p>
  </w:endnote>
  <w:endnote w:type="continuationSeparator" w:id="0">
    <w:p w14:paraId="7AE3CA7A" w14:textId="77777777" w:rsidR="00C3515D" w:rsidRDefault="00C3515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F321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B4DC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B92CB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C75B80" w14:textId="77777777" w:rsidR="00C3515D" w:rsidRDefault="00C3515D" w:rsidP="009139A6">
      <w:r>
        <w:separator/>
      </w:r>
    </w:p>
  </w:footnote>
  <w:footnote w:type="continuationSeparator" w:id="0">
    <w:p w14:paraId="6DAA27FF" w14:textId="77777777" w:rsidR="00C3515D" w:rsidRDefault="00C3515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29EF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76CE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31242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15D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3515D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361269"/>
  <w15:chartTrackingRefBased/>
  <w15:docId w15:val="{2BF04964-1CBB-400E-90C3-FF5DE2C87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3515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53</Words>
  <Characters>306</Characters>
  <Application>Microsoft Office Word</Application>
  <DocSecurity>0</DocSecurity>
  <Lines>2</Lines>
  <Paragraphs>1</Paragraphs>
  <ScaleCrop>false</ScaleCrop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2022-08-15T06:29:00Z</dcterms:created>
  <dcterms:modified xsi:type="dcterms:W3CDTF">2022-08-15T06:29:00Z</dcterms:modified>
</cp:coreProperties>
</file>