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REDWYLL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451" w:rsidRDefault="00906451" w:rsidP="0090645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06451" w:rsidRDefault="00906451" w:rsidP="009064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9064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451" w:rsidRDefault="00906451" w:rsidP="00564E3C">
      <w:pPr>
        <w:spacing w:after="0" w:line="240" w:lineRule="auto"/>
      </w:pPr>
      <w:r>
        <w:separator/>
      </w:r>
    </w:p>
  </w:endnote>
  <w:endnote w:type="continuationSeparator" w:id="0">
    <w:p w:rsidR="00906451" w:rsidRDefault="009064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6451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451" w:rsidRDefault="00906451" w:rsidP="00564E3C">
      <w:pPr>
        <w:spacing w:after="0" w:line="240" w:lineRule="auto"/>
      </w:pPr>
      <w:r>
        <w:separator/>
      </w:r>
    </w:p>
  </w:footnote>
  <w:footnote w:type="continuationSeparator" w:id="0">
    <w:p w:rsidR="00906451" w:rsidRDefault="009064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51"/>
    <w:rsid w:val="00372DC6"/>
    <w:rsid w:val="00564E3C"/>
    <w:rsid w:val="0064591D"/>
    <w:rsid w:val="0090645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4D121"/>
  <w15:chartTrackingRefBased/>
  <w15:docId w15:val="{8920388C-5E70-4481-91C9-70F9EF908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2016-01-28T14:48:00Z</dcterms:created>
  <dcterms:modified xsi:type="dcterms:W3CDTF">2016-01-28T14:48:00Z</dcterms:modified>
</cp:coreProperties>
</file>