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7E6" w:rsidRDefault="00A34F32" w:rsidP="00DB57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REDWILL</w:t>
      </w:r>
      <w:r w:rsidR="003717A3">
        <w:rPr>
          <w:rFonts w:ascii="Times New Roman" w:hAnsi="Times New Roman" w:cs="Times New Roman"/>
          <w:sz w:val="24"/>
          <w:szCs w:val="24"/>
          <w:u w:val="single"/>
        </w:rPr>
        <w:t>(</w:t>
      </w:r>
      <w:proofErr w:type="gramStart"/>
      <w:r w:rsidR="003717A3">
        <w:rPr>
          <w:rFonts w:ascii="Times New Roman" w:hAnsi="Times New Roman" w:cs="Times New Roman"/>
          <w:sz w:val="24"/>
          <w:szCs w:val="24"/>
          <w:u w:val="single"/>
        </w:rPr>
        <w:t>REDEWILL)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  </w:t>
      </w:r>
      <w:r w:rsidR="00DB57E6" w:rsidRPr="00517727">
        <w:rPr>
          <w:rFonts w:ascii="Times New Roman" w:hAnsi="Times New Roman" w:cs="Times New Roman"/>
          <w:sz w:val="24"/>
          <w:szCs w:val="24"/>
        </w:rPr>
        <w:t>(fl.1424</w:t>
      </w:r>
      <w:r w:rsidR="00DB57E6">
        <w:t>)</w:t>
      </w:r>
    </w:p>
    <w:p w:rsidR="00DB57E6" w:rsidRDefault="00DB57E6" w:rsidP="00DB57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</w:t>
      </w:r>
      <w:proofErr w:type="spellStart"/>
      <w:r>
        <w:rPr>
          <w:rFonts w:ascii="Times New Roman" w:hAnsi="Times New Roman" w:cs="Times New Roman"/>
          <w:sz w:val="24"/>
          <w:szCs w:val="24"/>
        </w:rPr>
        <w:t>Buckfast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Abbey.</w:t>
      </w:r>
    </w:p>
    <w:p w:rsidR="00DB57E6" w:rsidRDefault="00DB57E6" w:rsidP="00DB57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57E6" w:rsidRDefault="00DB57E6" w:rsidP="00DB57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57E6" w:rsidRDefault="00DB57E6" w:rsidP="00DB57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 Jun.1424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ordained </w:t>
      </w:r>
      <w:proofErr w:type="spellStart"/>
      <w:r>
        <w:rPr>
          <w:rFonts w:ascii="Times New Roman" w:hAnsi="Times New Roman" w:cs="Times New Roman"/>
          <w:sz w:val="24"/>
          <w:szCs w:val="24"/>
        </w:rPr>
        <w:t>subdeacon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 </w:t>
      </w:r>
      <w:proofErr w:type="spellStart"/>
      <w:r>
        <w:rPr>
          <w:rFonts w:ascii="Times New Roman" w:hAnsi="Times New Roman" w:cs="Times New Roman"/>
          <w:sz w:val="24"/>
          <w:szCs w:val="24"/>
        </w:rPr>
        <w:t>Chudleigh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parish church, Devon, by Edmund</w:t>
      </w:r>
    </w:p>
    <w:p w:rsidR="00DB57E6" w:rsidRDefault="00DB57E6" w:rsidP="00DB57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Lacy, Bishop of Hereford(q.v.).</w:t>
      </w:r>
    </w:p>
    <w:p w:rsidR="00DB57E6" w:rsidRDefault="00DB57E6" w:rsidP="00DB57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(“The Register of Edmund Lacy, Bishop of Exeter 1420-55” vol.4</w:t>
      </w:r>
    </w:p>
    <w:p w:rsidR="00DB57E6" w:rsidRDefault="00DB57E6" w:rsidP="00DB57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pp.89-90)</w:t>
      </w:r>
    </w:p>
    <w:p w:rsidR="003717A3" w:rsidRDefault="003717A3" w:rsidP="00DB57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 Sep.</w:t>
      </w:r>
      <w:r>
        <w:rPr>
          <w:rFonts w:ascii="Times New Roman" w:hAnsi="Times New Roman" w:cs="Times New Roman"/>
          <w:sz w:val="24"/>
          <w:szCs w:val="24"/>
        </w:rPr>
        <w:tab/>
        <w:t>He was ordained deacon in the same place.  (ibid.p.91)</w:t>
      </w:r>
    </w:p>
    <w:p w:rsidR="00DB57E6" w:rsidRDefault="00DB57E6" w:rsidP="00DB57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DB57E6" w:rsidRDefault="00DB57E6" w:rsidP="00DB57E6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6B2F86" w:rsidRDefault="00DB57E6" w:rsidP="00DB57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 February 2016</w:t>
      </w:r>
    </w:p>
    <w:p w:rsidR="003717A3" w:rsidRPr="00A34F32" w:rsidRDefault="003717A3" w:rsidP="00DB57E6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 February 2016</w:t>
      </w:r>
      <w:bookmarkStart w:id="0" w:name="_GoBack"/>
      <w:bookmarkEnd w:id="0"/>
    </w:p>
    <w:sectPr w:rsidR="003717A3" w:rsidRPr="00A34F3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A34F32" w:rsidRDefault="00A34F32" w:rsidP="00E71FC3">
      <w:pPr>
        <w:spacing w:after="0" w:line="240" w:lineRule="auto"/>
      </w:pPr>
      <w:r>
        <w:separator/>
      </w:r>
    </w:p>
  </w:endnote>
  <w:endnote w:type="continuationSeparator" w:id="0">
    <w:p w:rsidR="00A34F32" w:rsidRDefault="00A34F3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A34F32" w:rsidRDefault="00A34F32" w:rsidP="00E71FC3">
      <w:pPr>
        <w:spacing w:after="0" w:line="240" w:lineRule="auto"/>
      </w:pPr>
      <w:r>
        <w:separator/>
      </w:r>
    </w:p>
  </w:footnote>
  <w:footnote w:type="continuationSeparator" w:id="0">
    <w:p w:rsidR="00A34F32" w:rsidRDefault="00A34F3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4F32"/>
    <w:rsid w:val="003717A3"/>
    <w:rsid w:val="00A34F32"/>
    <w:rsid w:val="00AB52E8"/>
    <w:rsid w:val="00B16D3F"/>
    <w:rsid w:val="00DB57E6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A8970E"/>
  <w15:chartTrackingRefBased/>
  <w15:docId w15:val="{51B13F97-8FEF-454E-8AE2-CC580C09B3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24</TotalTime>
  <Pages>1</Pages>
  <Words>52</Words>
  <Characters>300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</cp:lastModifiedBy>
  <cp:revision>2</cp:revision>
  <dcterms:created xsi:type="dcterms:W3CDTF">2016-02-27T12:03:00Z</dcterms:created>
  <dcterms:modified xsi:type="dcterms:W3CDTF">2016-02-29T17:35:00Z</dcterms:modified>
</cp:coreProperties>
</file>