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REDUM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Morpeth,</w:t>
      </w: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Northumberland, into land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Herbotill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21-386)</w:t>
      </w: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15283" w:rsidRDefault="00C15283" w:rsidP="00C1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6B2F86" w:rsidRPr="00C152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283" w:rsidRDefault="00C15283" w:rsidP="00E71FC3">
      <w:pPr>
        <w:spacing w:after="0" w:line="240" w:lineRule="auto"/>
      </w:pPr>
      <w:r>
        <w:separator/>
      </w:r>
    </w:p>
  </w:endnote>
  <w:endnote w:type="continuationSeparator" w:id="0">
    <w:p w:rsidR="00C15283" w:rsidRDefault="00C15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283" w:rsidRDefault="00C15283" w:rsidP="00E71FC3">
      <w:pPr>
        <w:spacing w:after="0" w:line="240" w:lineRule="auto"/>
      </w:pPr>
      <w:r>
        <w:separator/>
      </w:r>
    </w:p>
  </w:footnote>
  <w:footnote w:type="continuationSeparator" w:id="0">
    <w:p w:rsidR="00C15283" w:rsidRDefault="00C15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83"/>
    <w:rsid w:val="00AB52E8"/>
    <w:rsid w:val="00B16D3F"/>
    <w:rsid w:val="00C152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03AA"/>
  <w15:chartTrackingRefBased/>
  <w15:docId w15:val="{85EB5F2D-77D8-4AC8-ABDC-1678822C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2016-04-30T21:34:00Z</dcterms:created>
  <dcterms:modified xsi:type="dcterms:W3CDTF">2016-04-30T21:34:00Z</dcterms:modified>
</cp:coreProperties>
</file>