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REDSELL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and Thomas More(q.v.), as executors of Roger More of Wycombe(q.v.),</w:t>
      </w: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made a plaint of trespass against John Hide(q.v.) and William Hide(q.v.),</w:t>
      </w: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both of Oxford.</w:t>
      </w: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20B6" w:rsidRDefault="00BD20B6" w:rsidP="00BD20B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0B6" w:rsidRDefault="00BD20B6" w:rsidP="00564E3C">
      <w:pPr>
        <w:spacing w:after="0" w:line="240" w:lineRule="auto"/>
      </w:pPr>
      <w:r>
        <w:separator/>
      </w:r>
    </w:p>
  </w:endnote>
  <w:endnote w:type="continuationSeparator" w:id="0">
    <w:p w:rsidR="00BD20B6" w:rsidRDefault="00BD20B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20B6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0B6" w:rsidRDefault="00BD20B6" w:rsidP="00564E3C">
      <w:pPr>
        <w:spacing w:after="0" w:line="240" w:lineRule="auto"/>
      </w:pPr>
      <w:r>
        <w:separator/>
      </w:r>
    </w:p>
  </w:footnote>
  <w:footnote w:type="continuationSeparator" w:id="0">
    <w:p w:rsidR="00BD20B6" w:rsidRDefault="00BD20B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B6"/>
    <w:rsid w:val="00372DC6"/>
    <w:rsid w:val="00564E3C"/>
    <w:rsid w:val="0064591D"/>
    <w:rsid w:val="00BD20B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F87ECC-AEC8-4694-A8E2-1BC5BB6B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D20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2016-02-25T21:29:00Z</dcterms:created>
  <dcterms:modified xsi:type="dcterms:W3CDTF">2016-02-25T21:29:00Z</dcterms:modified>
</cp:coreProperties>
</file>