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308F1" w14:textId="6546BC5B" w:rsidR="008171AD" w:rsidRDefault="008171AD" w:rsidP="008171AD">
      <w:pPr>
        <w:pStyle w:val="NoSpacing"/>
      </w:pPr>
      <w:r>
        <w:rPr>
          <w:u w:val="single"/>
        </w:rPr>
        <w:t>Brother John REDSDALE</w:t>
      </w:r>
      <w:r>
        <w:t xml:space="preserve">       </w:t>
      </w:r>
      <w:r>
        <w:t>(</w:t>
      </w:r>
      <w:r>
        <w:t>d.1515</w:t>
      </w:r>
      <w:r>
        <w:t>)</w:t>
      </w:r>
    </w:p>
    <w:p w14:paraId="641AD4D3" w14:textId="77777777" w:rsidR="008171AD" w:rsidRDefault="008171AD" w:rsidP="008171AD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Thixendale</w:t>
      </w:r>
      <w:proofErr w:type="spellEnd"/>
      <w:r>
        <w:t>, East Riding of Yorkshire.</w:t>
      </w:r>
    </w:p>
    <w:p w14:paraId="7463833B" w14:textId="77777777" w:rsidR="008171AD" w:rsidRDefault="008171AD" w:rsidP="008171AD">
      <w:pPr>
        <w:pStyle w:val="NoSpacing"/>
      </w:pPr>
    </w:p>
    <w:p w14:paraId="28AE73CF" w14:textId="77777777" w:rsidR="008171AD" w:rsidRDefault="008171AD" w:rsidP="008171AD">
      <w:pPr>
        <w:pStyle w:val="NoSpacing"/>
      </w:pPr>
    </w:p>
    <w:p w14:paraId="479D8BF7" w14:textId="4E481DFD" w:rsidR="008171AD" w:rsidRDefault="008171AD" w:rsidP="008171AD">
      <w:pPr>
        <w:pStyle w:val="NoSpacing"/>
      </w:pPr>
      <w:r>
        <w:t>2</w:t>
      </w:r>
      <w:r>
        <w:t>4 Jul.1488</w:t>
      </w:r>
      <w:bookmarkStart w:id="0" w:name="_GoBack"/>
      <w:bookmarkEnd w:id="0"/>
      <w:r>
        <w:tab/>
        <w:t>He became Vicar.</w:t>
      </w:r>
    </w:p>
    <w:p w14:paraId="020F4C50" w14:textId="77777777" w:rsidR="008171AD" w:rsidRDefault="008171AD" w:rsidP="008171AD">
      <w:pPr>
        <w:pStyle w:val="NoSpacing"/>
      </w:pPr>
      <w:r>
        <w:tab/>
      </w:r>
      <w:r>
        <w:tab/>
        <w:t>(from information in the church)</w:t>
      </w:r>
    </w:p>
    <w:p w14:paraId="1FEF5AC7" w14:textId="77777777" w:rsidR="008171AD" w:rsidRDefault="008171AD" w:rsidP="008171AD">
      <w:pPr>
        <w:pStyle w:val="NoSpacing"/>
      </w:pPr>
    </w:p>
    <w:p w14:paraId="3C7A433C" w14:textId="77777777" w:rsidR="008171AD" w:rsidRDefault="008171AD" w:rsidP="008171AD">
      <w:pPr>
        <w:pStyle w:val="NoSpacing"/>
      </w:pPr>
    </w:p>
    <w:p w14:paraId="39723575" w14:textId="77777777" w:rsidR="008171AD" w:rsidRPr="006B2827" w:rsidRDefault="008171AD" w:rsidP="008171AD">
      <w:pPr>
        <w:pStyle w:val="NoSpacing"/>
      </w:pPr>
      <w:r>
        <w:t>11 August 2019</w:t>
      </w:r>
    </w:p>
    <w:p w14:paraId="54E3CBC3" w14:textId="14806803" w:rsidR="006B2F86" w:rsidRPr="008171AD" w:rsidRDefault="008171AD" w:rsidP="00E71FC3">
      <w:pPr>
        <w:pStyle w:val="NoSpacing"/>
      </w:pPr>
    </w:p>
    <w:sectPr w:rsidR="006B2F86" w:rsidRPr="008171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7A7EC" w14:textId="77777777" w:rsidR="008171AD" w:rsidRDefault="008171AD" w:rsidP="00E71FC3">
      <w:pPr>
        <w:spacing w:after="0" w:line="240" w:lineRule="auto"/>
      </w:pPr>
      <w:r>
        <w:separator/>
      </w:r>
    </w:p>
  </w:endnote>
  <w:endnote w:type="continuationSeparator" w:id="0">
    <w:p w14:paraId="2C9AD90A" w14:textId="77777777" w:rsidR="008171AD" w:rsidRDefault="008171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FE2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CD5E0" w14:textId="77777777" w:rsidR="008171AD" w:rsidRDefault="008171AD" w:rsidP="00E71FC3">
      <w:pPr>
        <w:spacing w:after="0" w:line="240" w:lineRule="auto"/>
      </w:pPr>
      <w:r>
        <w:separator/>
      </w:r>
    </w:p>
  </w:footnote>
  <w:footnote w:type="continuationSeparator" w:id="0">
    <w:p w14:paraId="1EEBCE5F" w14:textId="77777777" w:rsidR="008171AD" w:rsidRDefault="008171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1AD"/>
    <w:rsid w:val="001A7C09"/>
    <w:rsid w:val="00577BD5"/>
    <w:rsid w:val="00656CBA"/>
    <w:rsid w:val="006A1F77"/>
    <w:rsid w:val="00733BE7"/>
    <w:rsid w:val="008171A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8F3F9"/>
  <w15:chartTrackingRefBased/>
  <w15:docId w15:val="{724FEA43-1658-4D23-A36E-6EC1D7DA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2019-08-11T15:59:00Z</dcterms:created>
  <dcterms:modified xsi:type="dcterms:W3CDTF">2019-08-11T16:01:00Z</dcterms:modified>
</cp:coreProperties>
</file>