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7F98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REDRYS</w:t>
      </w:r>
      <w:r>
        <w:rPr>
          <w:rFonts w:ascii="Times New Roman" w:hAnsi="Times New Roman" w:cs="Times New Roman"/>
          <w:sz w:val="24"/>
          <w:szCs w:val="24"/>
        </w:rPr>
        <w:t xml:space="preserve">     (fl.1406)</w:t>
      </w:r>
    </w:p>
    <w:p w14:paraId="164ECDE0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</w:p>
    <w:p w14:paraId="683CD42D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</w:p>
    <w:p w14:paraId="00A4BF55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Nov.1406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the port of Bristol and thence along the</w:t>
      </w:r>
    </w:p>
    <w:p w14:paraId="4B4CD275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coast on the one side as far as Chepstowe, Newenham and Gloucester,</w:t>
      </w:r>
    </w:p>
    <w:p w14:paraId="5D329D48" w14:textId="77777777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as far as Bridgewater on the other.    (C.F.R. 1405-13 p.51)</w:t>
      </w:r>
    </w:p>
    <w:p w14:paraId="5BBA8677" w14:textId="77777777" w:rsidR="00C938B3" w:rsidRDefault="00C938B3" w:rsidP="00C938B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Apr.1410</w:t>
      </w:r>
      <w:r>
        <w:rPr>
          <w:rFonts w:ascii="Times New Roman" w:hAnsi="Times New Roman" w:cs="Times New Roman"/>
          <w:sz w:val="24"/>
          <w:szCs w:val="24"/>
        </w:rPr>
        <w:tab/>
        <w:t>He and William Mark were appointed searchers of ships in the port of Bristol</w:t>
      </w:r>
    </w:p>
    <w:p w14:paraId="1DC56564" w14:textId="77777777" w:rsidR="00C938B3" w:rsidRDefault="00C938B3" w:rsidP="00C938B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from there along the coast on one side as far as Chepstowe, Newenham and</w:t>
      </w:r>
    </w:p>
    <w:p w14:paraId="38CF5EDB" w14:textId="77777777" w:rsidR="00C938B3" w:rsidRDefault="00C938B3" w:rsidP="00C938B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 and on the other side as far as Bridgewater, and in all adjacent ports </w:t>
      </w:r>
    </w:p>
    <w:p w14:paraId="24E76280" w14:textId="15FF5949" w:rsidR="00C938B3" w:rsidRDefault="00C938B3" w:rsidP="00C938B3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places.       (C.F.R. 1405-13 p.172)</w:t>
      </w:r>
    </w:p>
    <w:p w14:paraId="5720DF1D" w14:textId="77777777" w:rsidR="000A2D66" w:rsidRDefault="000A2D66" w:rsidP="000A2D6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May1411</w:t>
      </w:r>
      <w:r>
        <w:rPr>
          <w:rFonts w:ascii="Times New Roman" w:hAnsi="Times New Roman" w:cs="Times New Roman"/>
          <w:sz w:val="24"/>
          <w:szCs w:val="24"/>
        </w:rPr>
        <w:tab/>
        <w:t>He and William Pays(q.v.) became alnagers of cloths for sale in Bristol and</w:t>
      </w:r>
    </w:p>
    <w:p w14:paraId="231C4F74" w14:textId="77777777" w:rsidR="000A2D66" w:rsidRDefault="000A2D66" w:rsidP="000A2D6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suburbs and also in Devon and Cornwall.     (C.F.R. 1405-13 p.195)</w:t>
      </w:r>
    </w:p>
    <w:p w14:paraId="3C81A9E9" w14:textId="7C85F0AA" w:rsidR="00D9343C" w:rsidRDefault="00D9343C" w:rsidP="00D9343C">
      <w:pPr>
        <w:rPr>
          <w:rFonts w:ascii="Times New Roman" w:hAnsi="Times New Roman" w:cs="Times New Roman"/>
          <w:sz w:val="24"/>
          <w:szCs w:val="24"/>
        </w:rPr>
      </w:pPr>
    </w:p>
    <w:p w14:paraId="664A0ACD" w14:textId="77777777" w:rsidR="000A2D66" w:rsidRDefault="000A2D66" w:rsidP="00D9343C">
      <w:pPr>
        <w:rPr>
          <w:rFonts w:ascii="Times New Roman" w:hAnsi="Times New Roman" w:cs="Times New Roman"/>
          <w:sz w:val="24"/>
          <w:szCs w:val="24"/>
        </w:rPr>
      </w:pPr>
    </w:p>
    <w:p w14:paraId="29A55859" w14:textId="5CEFE3A6" w:rsidR="00C938B3" w:rsidRDefault="00C938B3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2024</w:t>
      </w:r>
    </w:p>
    <w:p w14:paraId="639DB5E5" w14:textId="17E7A070" w:rsidR="000A2D66" w:rsidRDefault="000A2D66" w:rsidP="00D93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2025</w:t>
      </w:r>
    </w:p>
    <w:p w14:paraId="11E477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D598" w14:textId="77777777" w:rsidR="00031690" w:rsidRDefault="00031690" w:rsidP="009139A6">
      <w:r>
        <w:separator/>
      </w:r>
    </w:p>
  </w:endnote>
  <w:endnote w:type="continuationSeparator" w:id="0">
    <w:p w14:paraId="2DBAC2BC" w14:textId="77777777" w:rsidR="00031690" w:rsidRDefault="000316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2E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C7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02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307B" w14:textId="77777777" w:rsidR="00031690" w:rsidRDefault="00031690" w:rsidP="009139A6">
      <w:r>
        <w:separator/>
      </w:r>
    </w:p>
  </w:footnote>
  <w:footnote w:type="continuationSeparator" w:id="0">
    <w:p w14:paraId="467708F5" w14:textId="77777777" w:rsidR="00031690" w:rsidRDefault="000316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E7A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6DB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E3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3C"/>
    <w:rsid w:val="00031690"/>
    <w:rsid w:val="000666E0"/>
    <w:rsid w:val="000A2D66"/>
    <w:rsid w:val="002510B7"/>
    <w:rsid w:val="005C130B"/>
    <w:rsid w:val="0068026C"/>
    <w:rsid w:val="00826F5C"/>
    <w:rsid w:val="00837C8E"/>
    <w:rsid w:val="009139A6"/>
    <w:rsid w:val="009448BB"/>
    <w:rsid w:val="00A3176C"/>
    <w:rsid w:val="00AE65F8"/>
    <w:rsid w:val="00BA00AB"/>
    <w:rsid w:val="00C938B3"/>
    <w:rsid w:val="00CB4ED9"/>
    <w:rsid w:val="00D9343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661D"/>
  <w15:chartTrackingRefBased/>
  <w15:docId w15:val="{054EA89A-A1EF-42C3-8B40-AEFB4C2E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43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132</Words>
  <Characters>610</Characters>
  <Application>Microsoft Office Word</Application>
  <DocSecurity>0</DocSecurity>
  <Lines>17</Lines>
  <Paragraphs>15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2021-08-13T19:40:00Z</dcterms:created>
  <dcterms:modified xsi:type="dcterms:W3CDTF">2025-12-18T16:22:00Z</dcterms:modified>
</cp:coreProperties>
</file>