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F3113" w14:textId="21B0B24A" w:rsidR="00BA00AB" w:rsidRDefault="006725A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Thomas REDNESS</w:t>
      </w:r>
      <w:r>
        <w:rPr>
          <w:rFonts w:ascii="Times New Roman" w:hAnsi="Times New Roman" w:cs="Times New Roman"/>
          <w:sz w:val="24"/>
          <w:szCs w:val="24"/>
        </w:rPr>
        <w:t xml:space="preserve">      (d.1407)</w:t>
      </w:r>
    </w:p>
    <w:p w14:paraId="12B48119" w14:textId="0860EB12" w:rsidR="006725AE" w:rsidRDefault="006725A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buried in Whitgift.</w:t>
      </w:r>
    </w:p>
    <w:p w14:paraId="0926CE16" w14:textId="30BCCC7A" w:rsidR="006725AE" w:rsidRDefault="006725A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FD3DC9" w14:textId="6F381D36" w:rsidR="006725AE" w:rsidRDefault="006725A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C58E9C" w14:textId="241AB6FA" w:rsidR="006725AE" w:rsidRDefault="006725A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Oct.1407</w:t>
      </w:r>
      <w:r>
        <w:rPr>
          <w:rFonts w:ascii="Times New Roman" w:hAnsi="Times New Roman" w:cs="Times New Roman"/>
          <w:sz w:val="24"/>
          <w:szCs w:val="24"/>
        </w:rPr>
        <w:tab/>
        <w:t>He made his Will.   (W.Y.R. p.137)</w:t>
      </w:r>
    </w:p>
    <w:p w14:paraId="2FEA55DC" w14:textId="3B6AAB31" w:rsidR="006725AE" w:rsidRDefault="006725A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Dec.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06365CDC" w14:textId="6E95172C" w:rsidR="006725AE" w:rsidRDefault="006725A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A6D61D" w14:textId="6370FC5C" w:rsidR="006725AE" w:rsidRDefault="006725A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8E4FDC" w14:textId="020A4BC3" w:rsidR="006725AE" w:rsidRPr="006725AE" w:rsidRDefault="006725A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August 2021</w:t>
      </w:r>
    </w:p>
    <w:sectPr w:rsidR="006725AE" w:rsidRPr="006725A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8DE9E" w14:textId="77777777" w:rsidR="006725AE" w:rsidRDefault="006725AE" w:rsidP="009139A6">
      <w:r>
        <w:separator/>
      </w:r>
    </w:p>
  </w:endnote>
  <w:endnote w:type="continuationSeparator" w:id="0">
    <w:p w14:paraId="0B6C627E" w14:textId="77777777" w:rsidR="006725AE" w:rsidRDefault="006725A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0211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C37A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ECC6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4A9DB6" w14:textId="77777777" w:rsidR="006725AE" w:rsidRDefault="006725AE" w:rsidP="009139A6">
      <w:r>
        <w:separator/>
      </w:r>
    </w:p>
  </w:footnote>
  <w:footnote w:type="continuationSeparator" w:id="0">
    <w:p w14:paraId="356C7331" w14:textId="77777777" w:rsidR="006725AE" w:rsidRDefault="006725A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226F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9E8B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C123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5AE"/>
    <w:rsid w:val="000666E0"/>
    <w:rsid w:val="002510B7"/>
    <w:rsid w:val="005C130B"/>
    <w:rsid w:val="006725AE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82D7C"/>
  <w15:chartTrackingRefBased/>
  <w15:docId w15:val="{A470375C-1466-4A5C-9670-2A98D08EA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2021-08-06T19:55:00Z</dcterms:created>
  <dcterms:modified xsi:type="dcterms:W3CDTF">2021-08-06T19:57:00Z</dcterms:modified>
</cp:coreProperties>
</file>