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76070" w14:textId="40A4872E" w:rsidR="006B2F86" w:rsidRDefault="0082768F" w:rsidP="00E71FC3">
      <w:pPr>
        <w:pStyle w:val="NoSpacing"/>
      </w:pPr>
      <w:r>
        <w:rPr>
          <w:u w:val="single"/>
        </w:rPr>
        <w:t>Robert REDNESS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2E2CB47" w14:textId="28206683" w:rsidR="0082768F" w:rsidRDefault="0082768F" w:rsidP="00E71FC3">
      <w:pPr>
        <w:pStyle w:val="NoSpacing"/>
      </w:pPr>
      <w:r>
        <w:t>of Yorkshire.</w:t>
      </w:r>
    </w:p>
    <w:p w14:paraId="7E0979D7" w14:textId="4C942D88" w:rsidR="0082768F" w:rsidRDefault="0082768F" w:rsidP="00E71FC3">
      <w:pPr>
        <w:pStyle w:val="NoSpacing"/>
      </w:pPr>
    </w:p>
    <w:p w14:paraId="6BA3A121" w14:textId="7F697050" w:rsidR="0082768F" w:rsidRDefault="0082768F" w:rsidP="00E71FC3">
      <w:pPr>
        <w:pStyle w:val="NoSpacing"/>
      </w:pPr>
    </w:p>
    <w:p w14:paraId="0B069AB0" w14:textId="329C9893" w:rsidR="0082768F" w:rsidRDefault="0082768F" w:rsidP="00E71FC3">
      <w:pPr>
        <w:pStyle w:val="NoSpacing"/>
      </w:pPr>
      <w:r>
        <w:t>Son of John(q.v.).   (Gill p.75)</w:t>
      </w:r>
    </w:p>
    <w:p w14:paraId="3C961F89" w14:textId="6644A654" w:rsidR="0082768F" w:rsidRDefault="0082768F" w:rsidP="00E71FC3">
      <w:pPr>
        <w:pStyle w:val="NoSpacing"/>
      </w:pPr>
    </w:p>
    <w:p w14:paraId="72ADE35E" w14:textId="13F87AD9" w:rsidR="0082768F" w:rsidRDefault="0082768F" w:rsidP="00E71FC3">
      <w:pPr>
        <w:pStyle w:val="NoSpacing"/>
      </w:pPr>
    </w:p>
    <w:p w14:paraId="3E8D8750" w14:textId="508223C8" w:rsidR="0082768F" w:rsidRDefault="0082768F" w:rsidP="00E71FC3">
      <w:pPr>
        <w:pStyle w:val="NoSpacing"/>
      </w:pPr>
      <w:r>
        <w:t xml:space="preserve">  3 Nov.1483</w:t>
      </w:r>
      <w:r>
        <w:tab/>
        <w:t>He joined the rebellion in Cornwall, following Arundel’s summons</w:t>
      </w:r>
    </w:p>
    <w:p w14:paraId="2BA37F75" w14:textId="5C2798B2" w:rsidR="0082768F" w:rsidRDefault="0082768F" w:rsidP="00E71FC3">
      <w:pPr>
        <w:pStyle w:val="NoSpacing"/>
      </w:pPr>
      <w:r>
        <w:tab/>
      </w:r>
      <w:r>
        <w:tab/>
        <w:t>to arms.   (ibid.)</w:t>
      </w:r>
    </w:p>
    <w:p w14:paraId="7619DF2C" w14:textId="59937F9D" w:rsidR="0082768F" w:rsidRDefault="0082768F" w:rsidP="00E71FC3">
      <w:pPr>
        <w:pStyle w:val="NoSpacing"/>
      </w:pPr>
    </w:p>
    <w:p w14:paraId="0A9381C8" w14:textId="57E67DAB" w:rsidR="0082768F" w:rsidRDefault="0082768F" w:rsidP="00E71FC3">
      <w:pPr>
        <w:pStyle w:val="NoSpacing"/>
      </w:pPr>
    </w:p>
    <w:p w14:paraId="406FE2D0" w14:textId="6CD35904" w:rsidR="0082768F" w:rsidRPr="0082768F" w:rsidRDefault="0082768F" w:rsidP="00E71FC3">
      <w:pPr>
        <w:pStyle w:val="NoSpacing"/>
      </w:pPr>
      <w:r>
        <w:t>27 May 2018</w:t>
      </w:r>
      <w:bookmarkStart w:id="0" w:name="_GoBack"/>
      <w:bookmarkEnd w:id="0"/>
    </w:p>
    <w:sectPr w:rsidR="0082768F" w:rsidRPr="008276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278B5" w14:textId="77777777" w:rsidR="0082768F" w:rsidRDefault="0082768F" w:rsidP="00E71FC3">
      <w:pPr>
        <w:spacing w:after="0" w:line="240" w:lineRule="auto"/>
      </w:pPr>
      <w:r>
        <w:separator/>
      </w:r>
    </w:p>
  </w:endnote>
  <w:endnote w:type="continuationSeparator" w:id="0">
    <w:p w14:paraId="3607E987" w14:textId="77777777" w:rsidR="0082768F" w:rsidRDefault="008276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FF9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B7BC8" w14:textId="77777777" w:rsidR="0082768F" w:rsidRDefault="0082768F" w:rsidP="00E71FC3">
      <w:pPr>
        <w:spacing w:after="0" w:line="240" w:lineRule="auto"/>
      </w:pPr>
      <w:r>
        <w:separator/>
      </w:r>
    </w:p>
  </w:footnote>
  <w:footnote w:type="continuationSeparator" w:id="0">
    <w:p w14:paraId="686379B5" w14:textId="77777777" w:rsidR="0082768F" w:rsidRDefault="008276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8F"/>
    <w:rsid w:val="001A7C09"/>
    <w:rsid w:val="00577BD5"/>
    <w:rsid w:val="00656CBA"/>
    <w:rsid w:val="006A1F77"/>
    <w:rsid w:val="00733BE7"/>
    <w:rsid w:val="008276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4C018"/>
  <w15:chartTrackingRefBased/>
  <w15:docId w15:val="{E7B92C6C-EB05-487B-91CA-FEB12C97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2018-05-27T19:17:00Z</dcterms:created>
  <dcterms:modified xsi:type="dcterms:W3CDTF">2018-05-27T19:20:00Z</dcterms:modified>
</cp:coreProperties>
</file>