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9CD26" w14:textId="1D37F31B" w:rsidR="00BA00AB" w:rsidRDefault="00FA72E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REDNESS</w:t>
      </w:r>
      <w:r>
        <w:rPr>
          <w:rFonts w:ascii="Times New Roman" w:hAnsi="Times New Roman" w:cs="Times New Roman"/>
          <w:sz w:val="24"/>
          <w:szCs w:val="24"/>
        </w:rPr>
        <w:t xml:space="preserve">      (d.1451)</w:t>
      </w:r>
    </w:p>
    <w:p w14:paraId="06760A56" w14:textId="00D6BA6D" w:rsidR="00FA72EC" w:rsidRDefault="00FA72E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Esquire.</w:t>
      </w:r>
    </w:p>
    <w:p w14:paraId="48BAA018" w14:textId="3A9C90E9" w:rsidR="00FA72EC" w:rsidRDefault="00FA72E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7017EF" w14:textId="1E52E4C6" w:rsidR="00FA72EC" w:rsidRDefault="00FA72E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1F3534" w14:textId="2FF518C5" w:rsidR="00FA72EC" w:rsidRDefault="00FA72E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Mar.1451</w:t>
      </w:r>
      <w:r>
        <w:rPr>
          <w:rFonts w:ascii="Times New Roman" w:hAnsi="Times New Roman" w:cs="Times New Roman"/>
          <w:sz w:val="24"/>
          <w:szCs w:val="24"/>
        </w:rPr>
        <w:tab/>
      </w:r>
      <w:r w:rsidR="006354ED">
        <w:rPr>
          <w:rFonts w:ascii="Times New Roman" w:hAnsi="Times New Roman" w:cs="Times New Roman"/>
          <w:sz w:val="24"/>
          <w:szCs w:val="24"/>
        </w:rPr>
        <w:t>He made his Will.   (W.Y.R. p.137)</w:t>
      </w:r>
    </w:p>
    <w:p w14:paraId="68C40F29" w14:textId="0B11F777" w:rsidR="006354ED" w:rsidRDefault="006354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4B4F57A3" w14:textId="3DE1E607" w:rsidR="006354ED" w:rsidRDefault="006354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425DE8" w14:textId="73194C12" w:rsidR="006354ED" w:rsidRDefault="006354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88309F" w14:textId="4E8804C6" w:rsidR="006354ED" w:rsidRPr="00FA72EC" w:rsidRDefault="006354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2021</w:t>
      </w:r>
    </w:p>
    <w:sectPr w:rsidR="006354ED" w:rsidRPr="00FA72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B05BF" w14:textId="77777777" w:rsidR="00FA72EC" w:rsidRDefault="00FA72EC" w:rsidP="009139A6">
      <w:r>
        <w:separator/>
      </w:r>
    </w:p>
  </w:endnote>
  <w:endnote w:type="continuationSeparator" w:id="0">
    <w:p w14:paraId="422046BF" w14:textId="77777777" w:rsidR="00FA72EC" w:rsidRDefault="00FA72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908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DFE8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8F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E924" w14:textId="77777777" w:rsidR="00FA72EC" w:rsidRDefault="00FA72EC" w:rsidP="009139A6">
      <w:r>
        <w:separator/>
      </w:r>
    </w:p>
  </w:footnote>
  <w:footnote w:type="continuationSeparator" w:id="0">
    <w:p w14:paraId="360F35A1" w14:textId="77777777" w:rsidR="00FA72EC" w:rsidRDefault="00FA72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A89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3A5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225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2EC"/>
    <w:rsid w:val="000666E0"/>
    <w:rsid w:val="002510B7"/>
    <w:rsid w:val="005C130B"/>
    <w:rsid w:val="006354E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A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9FFB2"/>
  <w15:chartTrackingRefBased/>
  <w15:docId w15:val="{58A6FBA8-11A9-4F91-BC96-589AEA7BA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2021-08-06T19:44:00Z</dcterms:created>
  <dcterms:modified xsi:type="dcterms:W3CDTF">2021-08-06T19:54:00Z</dcterms:modified>
</cp:coreProperties>
</file>