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9DDFC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REDNALL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4355CF4F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Pleshey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Chapman.</w:t>
      </w:r>
    </w:p>
    <w:p w14:paraId="4DFEEBD8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AAAC70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A61EE6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>Robert Wilton, chapman(q.v.), brought a plaint of debt against him,</w:t>
      </w:r>
    </w:p>
    <w:p w14:paraId="74FC5211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Braintree(q.v.), John Laurence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Chignall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0EE54167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Prior of Brentwood(q.v.)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Pleshey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C0ABD33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3090A86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E5649C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519BC5" w14:textId="77777777" w:rsidR="00A01E28" w:rsidRDefault="00A01E28" w:rsidP="00A01E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2022</w:t>
      </w:r>
    </w:p>
    <w:p w14:paraId="4088AEE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EF4EB" w14:textId="77777777" w:rsidR="00A01E28" w:rsidRDefault="00A01E28" w:rsidP="009139A6">
      <w:r>
        <w:separator/>
      </w:r>
    </w:p>
  </w:endnote>
  <w:endnote w:type="continuationSeparator" w:id="0">
    <w:p w14:paraId="72A35DA4" w14:textId="77777777" w:rsidR="00A01E28" w:rsidRDefault="00A01E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9B9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CEB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E9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A357F" w14:textId="77777777" w:rsidR="00A01E28" w:rsidRDefault="00A01E28" w:rsidP="009139A6">
      <w:r>
        <w:separator/>
      </w:r>
    </w:p>
  </w:footnote>
  <w:footnote w:type="continuationSeparator" w:id="0">
    <w:p w14:paraId="726751AD" w14:textId="77777777" w:rsidR="00A01E28" w:rsidRDefault="00A01E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22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9E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39A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E28"/>
    <w:rsid w:val="000666E0"/>
    <w:rsid w:val="002510B7"/>
    <w:rsid w:val="005C130B"/>
    <w:rsid w:val="00826F5C"/>
    <w:rsid w:val="009139A6"/>
    <w:rsid w:val="009448BB"/>
    <w:rsid w:val="00A01E28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1AAD3"/>
  <w15:chartTrackingRefBased/>
  <w15:docId w15:val="{6E52C159-DA6D-47F1-833D-185F5021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01E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2022-07-29T07:39:00Z</dcterms:created>
  <dcterms:modified xsi:type="dcterms:W3CDTF">2022-07-29T07:42:00Z</dcterms:modified>
</cp:coreProperties>
</file>