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DF073" w14:textId="77777777" w:rsidR="00DF3E96" w:rsidRDefault="00DF3E96" w:rsidP="00DF3E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REDNALL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AFE3535" w14:textId="77777777" w:rsidR="00DF3E96" w:rsidRDefault="00DF3E96" w:rsidP="00DF3E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C0C65" w14:textId="77777777" w:rsidR="00DF3E96" w:rsidRDefault="00DF3E96" w:rsidP="00DF3E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8445E0" w14:textId="77777777" w:rsidR="00DF3E96" w:rsidRDefault="00DF3E96" w:rsidP="00DF3E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 into</w:t>
      </w:r>
    </w:p>
    <w:p w14:paraId="6A796B47" w14:textId="77777777" w:rsidR="00DF3E96" w:rsidRDefault="00DF3E96" w:rsidP="00DF3E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Blodwell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F1578E1" w14:textId="77777777" w:rsidR="00DF3E96" w:rsidRDefault="00DF3E96" w:rsidP="00DF3E9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CB33C5" w14:textId="77777777" w:rsidR="00DF3E96" w:rsidRDefault="00DF3E96" w:rsidP="00DF3E9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</w:t>
      </w:r>
      <w:r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8DD2D9" w14:textId="77777777" w:rsidR="00DF3E96" w:rsidRDefault="00DF3E96" w:rsidP="00DF3E9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EDEB735" w14:textId="77777777" w:rsidR="00DF3E96" w:rsidRDefault="00DF3E96" w:rsidP="00DF3E9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1274712" w14:textId="77777777" w:rsidR="00DF3E96" w:rsidRDefault="00DF3E96" w:rsidP="00DF3E9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March 2022</w:t>
      </w:r>
    </w:p>
    <w:p w14:paraId="539C18C8" w14:textId="7ADE36B5" w:rsidR="00BA00AB" w:rsidRPr="00DF3E9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F3E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B96C9" w14:textId="77777777" w:rsidR="00DF3E96" w:rsidRDefault="00DF3E96" w:rsidP="009139A6">
      <w:r>
        <w:separator/>
      </w:r>
    </w:p>
  </w:endnote>
  <w:endnote w:type="continuationSeparator" w:id="0">
    <w:p w14:paraId="0015A47E" w14:textId="77777777" w:rsidR="00DF3E96" w:rsidRDefault="00DF3E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0C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BA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51C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F9CDB" w14:textId="77777777" w:rsidR="00DF3E96" w:rsidRDefault="00DF3E96" w:rsidP="009139A6">
      <w:r>
        <w:separator/>
      </w:r>
    </w:p>
  </w:footnote>
  <w:footnote w:type="continuationSeparator" w:id="0">
    <w:p w14:paraId="35CC64CD" w14:textId="77777777" w:rsidR="00DF3E96" w:rsidRDefault="00DF3E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AF2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FC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24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E9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3E9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BCA07"/>
  <w15:chartTrackingRefBased/>
  <w15:docId w15:val="{CC68596A-C397-478B-AAF5-059FDCD0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2022-03-31T20:04:00Z</dcterms:created>
  <dcterms:modified xsi:type="dcterms:W3CDTF">2022-03-31T20:05:00Z</dcterms:modified>
</cp:coreProperties>
</file>