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BA0E2" w14:textId="77777777" w:rsidR="006E0F34" w:rsidRDefault="006E0F34" w:rsidP="006E0F3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REDMESSALE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7CE80079" w14:textId="77777777" w:rsidR="006E0F34" w:rsidRDefault="006E0F34" w:rsidP="006E0F3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Mounted archer.</w:t>
      </w:r>
    </w:p>
    <w:p w14:paraId="6B672441" w14:textId="77777777" w:rsidR="006E0F34" w:rsidRDefault="006E0F34" w:rsidP="006E0F3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EE6CD05" w14:textId="77777777" w:rsidR="006E0F34" w:rsidRDefault="006E0F34" w:rsidP="006E0F3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75418F4" w14:textId="77777777" w:rsidR="006E0F34" w:rsidRDefault="006E0F34" w:rsidP="006E0F3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Wales under the command of Sir Rustin de Villeneuve(q.v.).</w:t>
      </w:r>
    </w:p>
    <w:p w14:paraId="604DFDEA" w14:textId="77777777" w:rsidR="006E0F34" w:rsidRDefault="006E0F34" w:rsidP="006E0F3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C47/2/49/19, m1,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B12D978" w14:textId="77777777" w:rsidR="006E0F34" w:rsidRDefault="006E0F34" w:rsidP="006E0F3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0D2D93CF" w14:textId="77777777" w:rsidR="006E0F34" w:rsidRDefault="006E0F34" w:rsidP="006E0F3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88C1D0E" w14:textId="77777777" w:rsidR="006E0F34" w:rsidRDefault="006E0F34" w:rsidP="006E0F3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243660C" w14:textId="77777777" w:rsidR="006E0F34" w:rsidRDefault="006E0F34" w:rsidP="006E0F3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29 December 2022</w:t>
      </w:r>
    </w:p>
    <w:p w14:paraId="6AF8DFC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BBD71" w14:textId="77777777" w:rsidR="006E0F34" w:rsidRDefault="006E0F34" w:rsidP="009139A6">
      <w:r>
        <w:separator/>
      </w:r>
    </w:p>
  </w:endnote>
  <w:endnote w:type="continuationSeparator" w:id="0">
    <w:p w14:paraId="7A992254" w14:textId="77777777" w:rsidR="006E0F34" w:rsidRDefault="006E0F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9073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295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24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CC4C1" w14:textId="77777777" w:rsidR="006E0F34" w:rsidRDefault="006E0F34" w:rsidP="009139A6">
      <w:r>
        <w:separator/>
      </w:r>
    </w:p>
  </w:footnote>
  <w:footnote w:type="continuationSeparator" w:id="0">
    <w:p w14:paraId="28822E72" w14:textId="77777777" w:rsidR="006E0F34" w:rsidRDefault="006E0F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46E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810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978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F34"/>
    <w:rsid w:val="000666E0"/>
    <w:rsid w:val="002510B7"/>
    <w:rsid w:val="005C130B"/>
    <w:rsid w:val="006E0F34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5DF5E"/>
  <w15:chartTrackingRefBased/>
  <w15:docId w15:val="{A3CB7DBE-BDB9-4C42-BD59-72AF1C380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2023-02-14T07:47:00Z</dcterms:created>
  <dcterms:modified xsi:type="dcterms:W3CDTF">2023-02-14T07:47:00Z</dcterms:modified>
</cp:coreProperties>
</file>