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543AD" w14:textId="77777777" w:rsidR="00002B95" w:rsidRDefault="00002B95" w:rsidP="00002B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REDMAYNE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fl.1431)</w:t>
      </w:r>
    </w:p>
    <w:p w14:paraId="04223C09" w14:textId="77777777" w:rsidR="00002B95" w:rsidRDefault="00002B95" w:rsidP="00002B95">
      <w:pPr>
        <w:pStyle w:val="NoSpacing"/>
        <w:rPr>
          <w:rFonts w:cs="Times New Roman"/>
          <w:szCs w:val="24"/>
        </w:rPr>
      </w:pPr>
    </w:p>
    <w:p w14:paraId="3065E63C" w14:textId="77777777" w:rsidR="00002B95" w:rsidRDefault="00002B95" w:rsidP="00002B95">
      <w:pPr>
        <w:pStyle w:val="NoSpacing"/>
        <w:rPr>
          <w:rFonts w:cs="Times New Roman"/>
          <w:szCs w:val="24"/>
        </w:rPr>
      </w:pPr>
    </w:p>
    <w:p w14:paraId="503E51C7" w14:textId="77777777" w:rsidR="00002B95" w:rsidRDefault="00002B95" w:rsidP="00002B95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01D4322A" w14:textId="77777777" w:rsidR="00002B95" w:rsidRDefault="00002B95" w:rsidP="00002B95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449513D4" w14:textId="77777777" w:rsidR="00002B95" w:rsidRDefault="00002B95" w:rsidP="00002B95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26268A0E" w14:textId="77777777" w:rsidR="00002B95" w:rsidRDefault="00002B95" w:rsidP="00002B95">
      <w:pPr>
        <w:pStyle w:val="NoSpacing"/>
      </w:pPr>
      <w:r>
        <w:tab/>
      </w:r>
      <w:r>
        <w:tab/>
        <w:t>small in the West Riding of Yorkshire, excepting York, the taxes of a fifteenth</w:t>
      </w:r>
    </w:p>
    <w:p w14:paraId="2F8B03FE" w14:textId="77777777" w:rsidR="00002B95" w:rsidRDefault="00002B95" w:rsidP="00002B95">
      <w:pPr>
        <w:pStyle w:val="NoSpacing"/>
      </w:pPr>
      <w:r>
        <w:tab/>
      </w:r>
      <w:r>
        <w:tab/>
        <w:t>and a tenth, payable at Martinmas, and a third of a fifteenth and a tenth</w:t>
      </w:r>
    </w:p>
    <w:p w14:paraId="0324F700" w14:textId="77777777" w:rsidR="00002B95" w:rsidRDefault="00002B95" w:rsidP="00002B95">
      <w:pPr>
        <w:pStyle w:val="NoSpacing"/>
      </w:pPr>
      <w:r>
        <w:tab/>
      </w:r>
      <w:r>
        <w:tab/>
        <w:t>due at Easter following.     (C.F.R. 1430-37 p.65)</w:t>
      </w:r>
    </w:p>
    <w:p w14:paraId="3C2478AB" w14:textId="77777777" w:rsidR="00002B95" w:rsidRDefault="00002B95" w:rsidP="00002B95">
      <w:pPr>
        <w:pStyle w:val="NoSpacing"/>
      </w:pPr>
    </w:p>
    <w:p w14:paraId="5E35FE68" w14:textId="77777777" w:rsidR="00002B95" w:rsidRDefault="00002B95" w:rsidP="00002B95">
      <w:pPr>
        <w:pStyle w:val="NoSpacing"/>
      </w:pPr>
    </w:p>
    <w:p w14:paraId="586DB4CB" w14:textId="77777777" w:rsidR="00002B95" w:rsidRPr="00B702D0" w:rsidRDefault="00002B95" w:rsidP="00002B95">
      <w:pPr>
        <w:pStyle w:val="NoSpacing"/>
        <w:rPr>
          <w:rFonts w:cs="Times New Roman"/>
          <w:szCs w:val="24"/>
        </w:rPr>
      </w:pPr>
      <w:r>
        <w:t>3 September 2024</w:t>
      </w:r>
    </w:p>
    <w:p w14:paraId="113E1D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68F3E9" w14:textId="77777777" w:rsidR="00002B95" w:rsidRDefault="00002B95" w:rsidP="009139A6">
      <w:r>
        <w:separator/>
      </w:r>
    </w:p>
  </w:endnote>
  <w:endnote w:type="continuationSeparator" w:id="0">
    <w:p w14:paraId="44EF7646" w14:textId="77777777" w:rsidR="00002B95" w:rsidRDefault="00002B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FEC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D53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F44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0D8C57" w14:textId="77777777" w:rsidR="00002B95" w:rsidRDefault="00002B95" w:rsidP="009139A6">
      <w:r>
        <w:separator/>
      </w:r>
    </w:p>
  </w:footnote>
  <w:footnote w:type="continuationSeparator" w:id="0">
    <w:p w14:paraId="408AEAB9" w14:textId="77777777" w:rsidR="00002B95" w:rsidRDefault="00002B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C3B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632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847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95"/>
    <w:rsid w:val="00002B95"/>
    <w:rsid w:val="000666E0"/>
    <w:rsid w:val="002510B7"/>
    <w:rsid w:val="00270799"/>
    <w:rsid w:val="003C11E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0DF7A"/>
  <w15:chartTrackingRefBased/>
  <w15:docId w15:val="{F77A8FD2-F1D9-4182-8A65-6384BEA7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2024-09-03T12:46:00Z</dcterms:created>
  <dcterms:modified xsi:type="dcterms:W3CDTF">2024-09-03T12:46:00Z</dcterms:modified>
</cp:coreProperties>
</file>