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13E83A" w14:textId="77777777" w:rsidR="005A74B3" w:rsidRDefault="005A74B3" w:rsidP="005A74B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Margaret REDMAYNE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75C0D873" w14:textId="77777777" w:rsidR="005A74B3" w:rsidRDefault="005A74B3" w:rsidP="005A74B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Widow.</w:t>
      </w:r>
    </w:p>
    <w:p w14:paraId="023CBCD3" w14:textId="77777777" w:rsidR="005A74B3" w:rsidRDefault="005A74B3" w:rsidP="005A74B3">
      <w:pPr>
        <w:rPr>
          <w:rFonts w:ascii="Times New Roman" w:hAnsi="Times New Roman" w:cs="Times New Roman"/>
        </w:rPr>
      </w:pPr>
    </w:p>
    <w:p w14:paraId="6F24A6AB" w14:textId="77777777" w:rsidR="005A74B3" w:rsidRDefault="005A74B3" w:rsidP="005A74B3">
      <w:pPr>
        <w:rPr>
          <w:rFonts w:ascii="Times New Roman" w:hAnsi="Times New Roman" w:cs="Times New Roman"/>
        </w:rPr>
      </w:pPr>
    </w:p>
    <w:p w14:paraId="6C1ADAEB" w14:textId="77777777" w:rsidR="005A74B3" w:rsidRDefault="005A74B3" w:rsidP="005A74B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He, Edward Redmayne(q.v.), John </w:t>
      </w:r>
      <w:proofErr w:type="spellStart"/>
      <w:r>
        <w:rPr>
          <w:rFonts w:ascii="Times New Roman" w:hAnsi="Times New Roman" w:cs="Times New Roman"/>
        </w:rPr>
        <w:t>Preson</w:t>
      </w:r>
      <w:proofErr w:type="spellEnd"/>
      <w:r>
        <w:rPr>
          <w:rFonts w:ascii="Times New Roman" w:hAnsi="Times New Roman" w:cs="Times New Roman"/>
        </w:rPr>
        <w:t>(q.v.) and Sir Thomas Strickland(q.v.),</w:t>
      </w:r>
    </w:p>
    <w:p w14:paraId="5D4D5065" w14:textId="77777777" w:rsidR="005A74B3" w:rsidRDefault="005A74B3" w:rsidP="005A74B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as the executors of Sir William Redmayne(q.v.) made a plaint of debt</w:t>
      </w:r>
    </w:p>
    <w:p w14:paraId="7A122999" w14:textId="77777777" w:rsidR="005A74B3" w:rsidRDefault="005A74B3" w:rsidP="005A74B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against Alan Broun of </w:t>
      </w:r>
      <w:proofErr w:type="spellStart"/>
      <w:r>
        <w:rPr>
          <w:rFonts w:ascii="Times New Roman" w:hAnsi="Times New Roman" w:cs="Times New Roman"/>
        </w:rPr>
        <w:t>Riddlesden</w:t>
      </w:r>
      <w:proofErr w:type="spellEnd"/>
      <w:r>
        <w:rPr>
          <w:rFonts w:ascii="Times New Roman" w:hAnsi="Times New Roman" w:cs="Times New Roman"/>
        </w:rPr>
        <w:t>, West Riding of Yorkshire(q.v.) and</w:t>
      </w:r>
    </w:p>
    <w:p w14:paraId="25D2DCE7" w14:textId="77777777" w:rsidR="005A74B3" w:rsidRDefault="005A74B3" w:rsidP="005A74B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William Rogerson of Morton(q.v.).   </w:t>
      </w:r>
    </w:p>
    <w:p w14:paraId="25714962" w14:textId="77777777" w:rsidR="005A74B3" w:rsidRDefault="005A74B3" w:rsidP="005A74B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342136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061908AD" w14:textId="77777777" w:rsidR="005A74B3" w:rsidRDefault="005A74B3" w:rsidP="005A74B3">
      <w:pPr>
        <w:rPr>
          <w:rFonts w:ascii="Times New Roman" w:hAnsi="Times New Roman" w:cs="Times New Roman"/>
        </w:rPr>
      </w:pPr>
    </w:p>
    <w:p w14:paraId="096E80AF" w14:textId="77777777" w:rsidR="005A74B3" w:rsidRDefault="005A74B3" w:rsidP="005A74B3">
      <w:pPr>
        <w:rPr>
          <w:rFonts w:ascii="Times New Roman" w:hAnsi="Times New Roman" w:cs="Times New Roman"/>
        </w:rPr>
      </w:pPr>
    </w:p>
    <w:p w14:paraId="6F4B7703" w14:textId="77777777" w:rsidR="005A74B3" w:rsidRDefault="005A74B3" w:rsidP="005A74B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25 November 2018</w:t>
      </w:r>
    </w:p>
    <w:p w14:paraId="42866671" w14:textId="77777777" w:rsidR="006B2F86" w:rsidRPr="00E71FC3" w:rsidRDefault="005A74B3" w:rsidP="00E71FC3">
      <w:pPr>
        <w:pStyle w:val="NoSpacing"/>
      </w:pPr>
      <w:bookmarkStart w:id="0" w:name="_GoBack"/>
      <w:bookmarkEnd w:id="0"/>
    </w:p>
    <w:sectPr w:rsidR="006B2F86" w:rsidRPr="00E71FC3" w:rsidSect="005A74B3">
      <w:footerReference w:type="default" r:id="rId7"/>
      <w:pgSz w:w="11906" w:h="16838"/>
      <w:pgMar w:top="1440" w:right="1196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811628" w14:textId="77777777" w:rsidR="005A74B3" w:rsidRDefault="005A74B3" w:rsidP="00E71FC3">
      <w:r>
        <w:separator/>
      </w:r>
    </w:p>
  </w:endnote>
  <w:endnote w:type="continuationSeparator" w:id="0">
    <w:p w14:paraId="72122969" w14:textId="77777777" w:rsidR="005A74B3" w:rsidRDefault="005A74B3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C0D5B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</w:t>
    </w:r>
    <w:proofErr w:type="gramStart"/>
    <w:r w:rsidR="00E71FC3">
      <w:t>S.Rogers</w:t>
    </w:r>
    <w:proofErr w:type="spellEnd"/>
    <w:proofErr w:type="gram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914E0EE" w14:textId="77777777" w:rsidR="005A74B3" w:rsidRDefault="005A74B3" w:rsidP="00E71FC3">
      <w:r>
        <w:separator/>
      </w:r>
    </w:p>
  </w:footnote>
  <w:footnote w:type="continuationSeparator" w:id="0">
    <w:p w14:paraId="0ACF073E" w14:textId="77777777" w:rsidR="005A74B3" w:rsidRDefault="005A74B3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74B3"/>
    <w:rsid w:val="001A7C09"/>
    <w:rsid w:val="00577BD5"/>
    <w:rsid w:val="005A74B3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4A42F3"/>
  <w15:chartTrackingRefBased/>
  <w15:docId w15:val="{CC4B43B7-9F87-4EBA-9C9D-1D455592E6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A74B3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5A74B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69</Words>
  <Characters>397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2018-11-26T22:20:00Z</dcterms:created>
  <dcterms:modified xsi:type="dcterms:W3CDTF">2018-11-26T22:21:00Z</dcterms:modified>
</cp:coreProperties>
</file>