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FC63A" w14:textId="77777777" w:rsidR="001417F3" w:rsidRDefault="001417F3" w:rsidP="001417F3">
      <w:pPr>
        <w:pStyle w:val="NoSpacing"/>
      </w:pPr>
      <w:r>
        <w:rPr>
          <w:u w:val="single"/>
        </w:rPr>
        <w:t>Margaret REDMAYNE</w:t>
      </w:r>
      <w:r>
        <w:t xml:space="preserve">    </w:t>
      </w:r>
      <w:proofErr w:type="gramStart"/>
      <w:r>
        <w:t xml:space="preserve">   (</w:t>
      </w:r>
      <w:proofErr w:type="gramEnd"/>
      <w:r>
        <w:t>fl.1455)</w:t>
      </w:r>
    </w:p>
    <w:p w14:paraId="09C45373" w14:textId="77777777" w:rsidR="001417F3" w:rsidRDefault="001417F3" w:rsidP="001417F3">
      <w:pPr>
        <w:pStyle w:val="NoSpacing"/>
      </w:pPr>
    </w:p>
    <w:p w14:paraId="4BC214FB" w14:textId="77777777" w:rsidR="001417F3" w:rsidRDefault="001417F3" w:rsidP="001417F3">
      <w:pPr>
        <w:pStyle w:val="NoSpacing"/>
      </w:pPr>
    </w:p>
    <w:p w14:paraId="6FABAF7B" w14:textId="77777777" w:rsidR="001417F3" w:rsidRDefault="001417F3" w:rsidP="001417F3">
      <w:pPr>
        <w:pStyle w:val="NoSpacing"/>
      </w:pPr>
      <w:r>
        <w:t>Daughter of Sir Richard Redmayne of Harewood Castle.     (E.D.B. p.425)</w:t>
      </w:r>
    </w:p>
    <w:p w14:paraId="2877FAC5" w14:textId="77777777" w:rsidR="001417F3" w:rsidRDefault="001417F3" w:rsidP="001417F3">
      <w:pPr>
        <w:pStyle w:val="NoSpacing"/>
      </w:pPr>
      <w:r>
        <w:t>= John Preston (fl.1450-70).   (ibid.)</w:t>
      </w:r>
    </w:p>
    <w:p w14:paraId="1DDC1F6D" w14:textId="77777777" w:rsidR="001417F3" w:rsidRDefault="001417F3" w:rsidP="001417F3">
      <w:pPr>
        <w:pStyle w:val="NoSpacing"/>
      </w:pPr>
      <w:r>
        <w:t>Son:   Sir Thomas.     (ibid.)</w:t>
      </w:r>
    </w:p>
    <w:p w14:paraId="20AE537E" w14:textId="77777777" w:rsidR="001417F3" w:rsidRDefault="001417F3" w:rsidP="001417F3">
      <w:pPr>
        <w:pStyle w:val="NoSpacing"/>
      </w:pPr>
    </w:p>
    <w:p w14:paraId="5AC5D9C5" w14:textId="77777777" w:rsidR="001417F3" w:rsidRDefault="001417F3" w:rsidP="001417F3">
      <w:pPr>
        <w:pStyle w:val="NoSpacing"/>
      </w:pPr>
    </w:p>
    <w:p w14:paraId="734041F7" w14:textId="77777777" w:rsidR="001417F3" w:rsidRDefault="001417F3" w:rsidP="001417F3">
      <w:pPr>
        <w:pStyle w:val="NoSpacing"/>
      </w:pPr>
      <w:r>
        <w:t>26 July 2024</w:t>
      </w:r>
    </w:p>
    <w:p w14:paraId="621E13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0CD51" w14:textId="77777777" w:rsidR="001417F3" w:rsidRDefault="001417F3" w:rsidP="009139A6">
      <w:r>
        <w:separator/>
      </w:r>
    </w:p>
  </w:endnote>
  <w:endnote w:type="continuationSeparator" w:id="0">
    <w:p w14:paraId="7DED5064" w14:textId="77777777" w:rsidR="001417F3" w:rsidRDefault="001417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577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2C8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465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DE379" w14:textId="77777777" w:rsidR="001417F3" w:rsidRDefault="001417F3" w:rsidP="009139A6">
      <w:r>
        <w:separator/>
      </w:r>
    </w:p>
  </w:footnote>
  <w:footnote w:type="continuationSeparator" w:id="0">
    <w:p w14:paraId="32694A59" w14:textId="77777777" w:rsidR="001417F3" w:rsidRDefault="001417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DE6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B58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54F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F3"/>
    <w:rsid w:val="000666E0"/>
    <w:rsid w:val="001417F3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57FED"/>
  <w15:chartTrackingRefBased/>
  <w15:docId w15:val="{4D1D9EF5-058E-433A-8BF4-8A39B4D9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2024-07-28T16:14:00Z</dcterms:created>
  <dcterms:modified xsi:type="dcterms:W3CDTF">2024-07-28T16:15:00Z</dcterms:modified>
</cp:coreProperties>
</file>