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F232A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REDMAYNE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9F4F738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5BD0E03" w14:textId="77777777" w:rsidR="009B2EE4" w:rsidRDefault="009B2EE4" w:rsidP="009B2EE4">
      <w:pPr>
        <w:rPr>
          <w:rFonts w:ascii="Times New Roman" w:hAnsi="Times New Roman" w:cs="Times New Roman"/>
        </w:rPr>
      </w:pPr>
    </w:p>
    <w:p w14:paraId="00CF6DDF" w14:textId="77777777" w:rsidR="009B2EE4" w:rsidRDefault="009B2EE4" w:rsidP="009B2EE4">
      <w:pPr>
        <w:rPr>
          <w:rFonts w:ascii="Times New Roman" w:hAnsi="Times New Roman" w:cs="Times New Roman"/>
        </w:rPr>
      </w:pPr>
    </w:p>
    <w:p w14:paraId="30B6C341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Sir Thomas Strickland(q.v.), John </w:t>
      </w:r>
      <w:proofErr w:type="spellStart"/>
      <w:r>
        <w:rPr>
          <w:rFonts w:ascii="Times New Roman" w:hAnsi="Times New Roman" w:cs="Times New Roman"/>
        </w:rPr>
        <w:t>Preson</w:t>
      </w:r>
      <w:proofErr w:type="spellEnd"/>
      <w:r>
        <w:rPr>
          <w:rFonts w:ascii="Times New Roman" w:hAnsi="Times New Roman" w:cs="Times New Roman"/>
        </w:rPr>
        <w:t>(q.v.) and Margaret Redmayne(q.v.),</w:t>
      </w:r>
    </w:p>
    <w:p w14:paraId="6E6D53C7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 the executors of Sir William Redmayne(q.v.) made a plaint of debt</w:t>
      </w:r>
    </w:p>
    <w:p w14:paraId="7333E35A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Alan Broun of </w:t>
      </w:r>
      <w:proofErr w:type="spellStart"/>
      <w:r>
        <w:rPr>
          <w:rFonts w:ascii="Times New Roman" w:hAnsi="Times New Roman" w:cs="Times New Roman"/>
        </w:rPr>
        <w:t>Riddlesden</w:t>
      </w:r>
      <w:proofErr w:type="spellEnd"/>
      <w:r>
        <w:rPr>
          <w:rFonts w:ascii="Times New Roman" w:hAnsi="Times New Roman" w:cs="Times New Roman"/>
        </w:rPr>
        <w:t>, West Riding of Yorkshire(q.v.) and</w:t>
      </w:r>
    </w:p>
    <w:p w14:paraId="28A5E510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Rogerson of Morton(q.v.).   </w:t>
      </w:r>
    </w:p>
    <w:p w14:paraId="7F5169E8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213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158D3FA" w14:textId="77777777" w:rsidR="009B2EE4" w:rsidRDefault="009B2EE4" w:rsidP="009B2EE4">
      <w:pPr>
        <w:rPr>
          <w:rFonts w:ascii="Times New Roman" w:hAnsi="Times New Roman" w:cs="Times New Roman"/>
        </w:rPr>
      </w:pPr>
    </w:p>
    <w:p w14:paraId="77C910D5" w14:textId="77777777" w:rsidR="009B2EE4" w:rsidRDefault="009B2EE4" w:rsidP="009B2EE4">
      <w:pPr>
        <w:rPr>
          <w:rFonts w:ascii="Times New Roman" w:hAnsi="Times New Roman" w:cs="Times New Roman"/>
        </w:rPr>
      </w:pPr>
    </w:p>
    <w:p w14:paraId="7797B4AF" w14:textId="77777777" w:rsidR="009B2EE4" w:rsidRDefault="009B2EE4" w:rsidP="009B2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2018</w:t>
      </w:r>
    </w:p>
    <w:p w14:paraId="2B531A4B" w14:textId="77777777" w:rsidR="006B2F86" w:rsidRPr="00E71FC3" w:rsidRDefault="009B2EE4" w:rsidP="00E71FC3">
      <w:pPr>
        <w:pStyle w:val="NoSpacing"/>
      </w:pPr>
      <w:bookmarkStart w:id="0" w:name="_GoBack"/>
      <w:bookmarkEnd w:id="0"/>
    </w:p>
    <w:sectPr w:rsidR="006B2F86" w:rsidRPr="00E71FC3" w:rsidSect="009B2EE4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02FA8" w14:textId="77777777" w:rsidR="009B2EE4" w:rsidRDefault="009B2EE4" w:rsidP="00E71FC3">
      <w:r>
        <w:separator/>
      </w:r>
    </w:p>
  </w:endnote>
  <w:endnote w:type="continuationSeparator" w:id="0">
    <w:p w14:paraId="19B2E0BF" w14:textId="77777777" w:rsidR="009B2EE4" w:rsidRDefault="009B2EE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2FF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47F1F" w14:textId="77777777" w:rsidR="009B2EE4" w:rsidRDefault="009B2EE4" w:rsidP="00E71FC3">
      <w:r>
        <w:separator/>
      </w:r>
    </w:p>
  </w:footnote>
  <w:footnote w:type="continuationSeparator" w:id="0">
    <w:p w14:paraId="748E69B0" w14:textId="77777777" w:rsidR="009B2EE4" w:rsidRDefault="009B2EE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E4"/>
    <w:rsid w:val="001A7C09"/>
    <w:rsid w:val="00577BD5"/>
    <w:rsid w:val="00656CBA"/>
    <w:rsid w:val="006A1F77"/>
    <w:rsid w:val="00733BE7"/>
    <w:rsid w:val="009B2EE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54B8"/>
  <w15:chartTrackingRefBased/>
  <w15:docId w15:val="{8549AB47-CD16-4E47-8F9A-9FAA0C75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2EE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B2E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2018-11-26T22:19:00Z</dcterms:created>
  <dcterms:modified xsi:type="dcterms:W3CDTF">2018-11-26T22:19:00Z</dcterms:modified>
</cp:coreProperties>
</file>