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CA4A1" w14:textId="475F7E43" w:rsidR="006B2F86" w:rsidRDefault="006E4D4A" w:rsidP="00E71FC3">
      <w:pPr>
        <w:pStyle w:val="NoSpacing"/>
      </w:pPr>
      <w:r>
        <w:rPr>
          <w:u w:val="single"/>
        </w:rPr>
        <w:t>Amy REDMAYNE</w:t>
      </w:r>
      <w:r>
        <w:t xml:space="preserve">  </w:t>
      </w:r>
      <w:proofErr w:type="gramStart"/>
      <w:r>
        <w:t xml:space="preserve">   (</w:t>
      </w:r>
      <w:proofErr w:type="gramEnd"/>
      <w:r>
        <w:t>fl.1480)</w:t>
      </w:r>
    </w:p>
    <w:p w14:paraId="357BAB9A" w14:textId="647315EC" w:rsidR="006E4D4A" w:rsidRDefault="006E4D4A" w:rsidP="00E71FC3">
      <w:pPr>
        <w:pStyle w:val="NoSpacing"/>
      </w:pPr>
    </w:p>
    <w:p w14:paraId="2E1CFCEA" w14:textId="291F725A" w:rsidR="006E4D4A" w:rsidRDefault="006E4D4A" w:rsidP="00E71FC3">
      <w:pPr>
        <w:pStyle w:val="NoSpacing"/>
      </w:pPr>
    </w:p>
    <w:p w14:paraId="3672BC44" w14:textId="426E1639" w:rsidR="006E4D4A" w:rsidRDefault="006E4D4A" w:rsidP="00E71FC3">
      <w:pPr>
        <w:pStyle w:val="NoSpacing"/>
      </w:pPr>
      <w:r>
        <w:t xml:space="preserve">Daughter of Sir William Redmayne of </w:t>
      </w:r>
      <w:proofErr w:type="spellStart"/>
      <w:r>
        <w:t>Sizergh</w:t>
      </w:r>
      <w:proofErr w:type="spellEnd"/>
      <w:r>
        <w:t>(q.v.) and Margaret Strickland(q.v.).</w:t>
      </w:r>
    </w:p>
    <w:p w14:paraId="145759C8" w14:textId="4E991D72" w:rsidR="006E4D4A" w:rsidRDefault="006E4D4A" w:rsidP="00E71FC3">
      <w:pPr>
        <w:pStyle w:val="NoSpacing"/>
      </w:pPr>
      <w:r>
        <w:t>(H.P. p.710)</w:t>
      </w:r>
    </w:p>
    <w:p w14:paraId="630B6BBD" w14:textId="76C72F6D" w:rsidR="006E4D4A" w:rsidRDefault="006E4D4A" w:rsidP="00E71FC3">
      <w:pPr>
        <w:pStyle w:val="NoSpacing"/>
      </w:pPr>
      <w:r>
        <w:t>= Adam Beckwith(q.v.).   (E.D.B. p.50)</w:t>
      </w:r>
    </w:p>
    <w:p w14:paraId="52736846" w14:textId="3074330D" w:rsidR="006E4D4A" w:rsidRDefault="006E4D4A" w:rsidP="00E71FC3">
      <w:pPr>
        <w:pStyle w:val="NoSpacing"/>
      </w:pPr>
    </w:p>
    <w:p w14:paraId="74D74998" w14:textId="022F3E30" w:rsidR="006E4D4A" w:rsidRDefault="006E4D4A" w:rsidP="00E71FC3">
      <w:pPr>
        <w:pStyle w:val="NoSpacing"/>
      </w:pPr>
    </w:p>
    <w:p w14:paraId="6971758D" w14:textId="03EC54BF" w:rsidR="006E4D4A" w:rsidRPr="006E4D4A" w:rsidRDefault="006E4D4A" w:rsidP="00E71FC3">
      <w:pPr>
        <w:pStyle w:val="NoSpacing"/>
      </w:pPr>
      <w:r>
        <w:t>9 December 2018</w:t>
      </w:r>
      <w:bookmarkStart w:id="0" w:name="_GoBack"/>
      <w:bookmarkEnd w:id="0"/>
    </w:p>
    <w:sectPr w:rsidR="006E4D4A" w:rsidRPr="006E4D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BE749" w14:textId="77777777" w:rsidR="006E4D4A" w:rsidRDefault="006E4D4A" w:rsidP="00E71FC3">
      <w:pPr>
        <w:spacing w:after="0" w:line="240" w:lineRule="auto"/>
      </w:pPr>
      <w:r>
        <w:separator/>
      </w:r>
    </w:p>
  </w:endnote>
  <w:endnote w:type="continuationSeparator" w:id="0">
    <w:p w14:paraId="096E2C56" w14:textId="77777777" w:rsidR="006E4D4A" w:rsidRDefault="006E4D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AAA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81F6" w14:textId="77777777" w:rsidR="006E4D4A" w:rsidRDefault="006E4D4A" w:rsidP="00E71FC3">
      <w:pPr>
        <w:spacing w:after="0" w:line="240" w:lineRule="auto"/>
      </w:pPr>
      <w:r>
        <w:separator/>
      </w:r>
    </w:p>
  </w:footnote>
  <w:footnote w:type="continuationSeparator" w:id="0">
    <w:p w14:paraId="3B6610F1" w14:textId="77777777" w:rsidR="006E4D4A" w:rsidRDefault="006E4D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4A"/>
    <w:rsid w:val="001A7C09"/>
    <w:rsid w:val="00577BD5"/>
    <w:rsid w:val="00656CBA"/>
    <w:rsid w:val="006A1F77"/>
    <w:rsid w:val="006E4D4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8049"/>
  <w15:chartTrackingRefBased/>
  <w15:docId w15:val="{FDC9F2F6-B25B-416A-B246-B4B8EAAE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2018-12-09T21:25:00Z</dcterms:created>
  <dcterms:modified xsi:type="dcterms:W3CDTF">2018-12-09T21:27:00Z</dcterms:modified>
</cp:coreProperties>
</file>