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9E98A4" w14:textId="77777777" w:rsidR="00705657" w:rsidRDefault="00705657" w:rsidP="00705657">
      <w:pPr>
        <w:pStyle w:val="NoSpacing"/>
      </w:pPr>
      <w:r>
        <w:rPr>
          <w:u w:val="single"/>
        </w:rPr>
        <w:t>Edmund REDMAYN</w:t>
      </w:r>
      <w:r>
        <w:t xml:space="preserve">    </w:t>
      </w:r>
      <w:proofErr w:type="gramStart"/>
      <w:r>
        <w:t xml:space="preserve">   (</w:t>
      </w:r>
      <w:proofErr w:type="gramEnd"/>
      <w:r>
        <w:t>fl.1485)</w:t>
      </w:r>
    </w:p>
    <w:p w14:paraId="3252CFD4" w14:textId="77777777" w:rsidR="00705657" w:rsidRDefault="00705657" w:rsidP="00705657">
      <w:pPr>
        <w:pStyle w:val="NoSpacing"/>
      </w:pPr>
      <w:r>
        <w:t>of Harewood, West Riding of Yorkshire, alias of Levens, Westmoreland.</w:t>
      </w:r>
    </w:p>
    <w:p w14:paraId="2DFBC26C" w14:textId="77777777" w:rsidR="00705657" w:rsidRDefault="00705657" w:rsidP="00705657">
      <w:pPr>
        <w:pStyle w:val="NoSpacing"/>
      </w:pPr>
    </w:p>
    <w:p w14:paraId="2E5E6ADF" w14:textId="77777777" w:rsidR="00705657" w:rsidRDefault="00705657" w:rsidP="00705657">
      <w:pPr>
        <w:pStyle w:val="NoSpacing"/>
      </w:pPr>
    </w:p>
    <w:p w14:paraId="7736CB58" w14:textId="77777777" w:rsidR="00705657" w:rsidRDefault="00705657" w:rsidP="00705657">
      <w:pPr>
        <w:pStyle w:val="NoSpacing"/>
      </w:pPr>
      <w:r>
        <w:t>23 Oct.1485</w:t>
      </w:r>
      <w:r>
        <w:tab/>
        <w:t xml:space="preserve">He was granted </w:t>
      </w:r>
      <w:proofErr w:type="gramStart"/>
      <w:r>
        <w:t>a general</w:t>
      </w:r>
      <w:proofErr w:type="gramEnd"/>
      <w:r>
        <w:t xml:space="preserve"> pardon.</w:t>
      </w:r>
    </w:p>
    <w:p w14:paraId="0C23E31C" w14:textId="77777777" w:rsidR="00705657" w:rsidRDefault="00705657" w:rsidP="00705657">
      <w:pPr>
        <w:pStyle w:val="NoSpacing"/>
      </w:pPr>
      <w:r>
        <w:tab/>
      </w:r>
      <w:r>
        <w:tab/>
        <w:t>(C.P.R. 1485-94 p.21)</w:t>
      </w:r>
    </w:p>
    <w:p w14:paraId="57CC71A0" w14:textId="77777777" w:rsidR="00705657" w:rsidRDefault="00705657" w:rsidP="00705657">
      <w:pPr>
        <w:pStyle w:val="NoSpacing"/>
      </w:pPr>
    </w:p>
    <w:p w14:paraId="592FF9C4" w14:textId="77777777" w:rsidR="00705657" w:rsidRDefault="00705657" w:rsidP="00705657">
      <w:pPr>
        <w:pStyle w:val="NoSpacing"/>
      </w:pPr>
    </w:p>
    <w:p w14:paraId="208DAA99" w14:textId="77777777" w:rsidR="00705657" w:rsidRDefault="00705657" w:rsidP="00705657">
      <w:pPr>
        <w:pStyle w:val="NoSpacing"/>
      </w:pPr>
      <w:r>
        <w:t>7 December 2024</w:t>
      </w:r>
    </w:p>
    <w:p w14:paraId="24D0504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AFA24A" w14:textId="77777777" w:rsidR="00705657" w:rsidRDefault="00705657" w:rsidP="009139A6">
      <w:r>
        <w:separator/>
      </w:r>
    </w:p>
  </w:endnote>
  <w:endnote w:type="continuationSeparator" w:id="0">
    <w:p w14:paraId="51B0B2C5" w14:textId="77777777" w:rsidR="00705657" w:rsidRDefault="0070565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54F7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9067F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3283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7C13C7" w14:textId="77777777" w:rsidR="00705657" w:rsidRDefault="00705657" w:rsidP="009139A6">
      <w:r>
        <w:separator/>
      </w:r>
    </w:p>
  </w:footnote>
  <w:footnote w:type="continuationSeparator" w:id="0">
    <w:p w14:paraId="4864955D" w14:textId="77777777" w:rsidR="00705657" w:rsidRDefault="0070565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69EDC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C801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BA68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657"/>
    <w:rsid w:val="000666E0"/>
    <w:rsid w:val="002510B7"/>
    <w:rsid w:val="00270799"/>
    <w:rsid w:val="005C130B"/>
    <w:rsid w:val="0070565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572D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E232D"/>
  <w15:chartTrackingRefBased/>
  <w15:docId w15:val="{B6D133BD-9317-408E-A73D-4480E998F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2024-12-09T20:07:00Z</dcterms:created>
  <dcterms:modified xsi:type="dcterms:W3CDTF">2024-12-09T20:08:00Z</dcterms:modified>
</cp:coreProperties>
</file>