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DA38A" w14:textId="77777777" w:rsidR="00F56C45" w:rsidRDefault="00F56C45" w:rsidP="00F56C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de REDMANE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04B7B2B0" w14:textId="77777777" w:rsidR="00F56C45" w:rsidRDefault="00F56C45" w:rsidP="00F56C45">
      <w:pPr>
        <w:rPr>
          <w:rFonts w:ascii="Times New Roman" w:hAnsi="Times New Roman" w:cs="Times New Roman"/>
          <w:sz w:val="24"/>
          <w:szCs w:val="24"/>
        </w:rPr>
      </w:pPr>
    </w:p>
    <w:p w14:paraId="164EBD57" w14:textId="77777777" w:rsidR="00F56C45" w:rsidRDefault="00F56C45" w:rsidP="00F56C45">
      <w:pPr>
        <w:rPr>
          <w:rFonts w:ascii="Times New Roman" w:hAnsi="Times New Roman" w:cs="Times New Roman"/>
          <w:sz w:val="24"/>
          <w:szCs w:val="24"/>
        </w:rPr>
      </w:pPr>
    </w:p>
    <w:p w14:paraId="65C27D4F" w14:textId="77777777" w:rsidR="00F56C45" w:rsidRDefault="00F56C45" w:rsidP="00F56C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714E1D35" w14:textId="77777777" w:rsidR="00F56C45" w:rsidRDefault="00F56C45" w:rsidP="00F56C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5CC36E77" w14:textId="77777777" w:rsidR="00F56C45" w:rsidRDefault="00F56C45" w:rsidP="00F56C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Westmoreland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5071C0F1" w14:textId="77777777" w:rsidR="00F56C45" w:rsidRDefault="00F56C45" w:rsidP="00F56C4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3703C51A" w14:textId="77777777" w:rsidR="00F56C45" w:rsidRDefault="00F56C45" w:rsidP="00F56C4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p.92)</w:t>
      </w:r>
    </w:p>
    <w:p w14:paraId="26AD5156" w14:textId="77777777" w:rsidR="00F56C45" w:rsidRDefault="00F56C45" w:rsidP="00F56C45">
      <w:pPr>
        <w:rPr>
          <w:rFonts w:ascii="Times New Roman" w:hAnsi="Times New Roman" w:cs="Times New Roman"/>
          <w:sz w:val="24"/>
          <w:szCs w:val="24"/>
        </w:rPr>
      </w:pPr>
    </w:p>
    <w:p w14:paraId="62161061" w14:textId="77777777" w:rsidR="00F56C45" w:rsidRDefault="00F56C45" w:rsidP="00F56C45">
      <w:pPr>
        <w:rPr>
          <w:rFonts w:ascii="Times New Roman" w:hAnsi="Times New Roman" w:cs="Times New Roman"/>
          <w:sz w:val="24"/>
          <w:szCs w:val="24"/>
        </w:rPr>
      </w:pPr>
    </w:p>
    <w:p w14:paraId="037F45AA" w14:textId="77777777" w:rsidR="00F56C45" w:rsidRDefault="00F56C45" w:rsidP="00F56C45">
      <w:pPr>
        <w:rPr>
          <w:rFonts w:ascii="Times New Roman" w:hAnsi="Times New Roman" w:cs="Times New Roman"/>
          <w:sz w:val="24"/>
          <w:szCs w:val="24"/>
        </w:rPr>
      </w:pPr>
    </w:p>
    <w:p w14:paraId="44A037DD" w14:textId="77777777" w:rsidR="00F56C45" w:rsidRDefault="00F56C45" w:rsidP="00F56C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2021</w:t>
      </w:r>
    </w:p>
    <w:p w14:paraId="2AF0A01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6E0AF" w14:textId="77777777" w:rsidR="00F56C45" w:rsidRDefault="00F56C45" w:rsidP="009139A6">
      <w:r>
        <w:separator/>
      </w:r>
    </w:p>
  </w:endnote>
  <w:endnote w:type="continuationSeparator" w:id="0">
    <w:p w14:paraId="074920E4" w14:textId="77777777" w:rsidR="00F56C45" w:rsidRDefault="00F56C4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445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B575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B2D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B803A" w14:textId="77777777" w:rsidR="00F56C45" w:rsidRDefault="00F56C45" w:rsidP="009139A6">
      <w:r>
        <w:separator/>
      </w:r>
    </w:p>
  </w:footnote>
  <w:footnote w:type="continuationSeparator" w:id="0">
    <w:p w14:paraId="122E3F7D" w14:textId="77777777" w:rsidR="00F56C45" w:rsidRDefault="00F56C4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96F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3C7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C15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4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A1069"/>
  <w15:chartTrackingRefBased/>
  <w15:docId w15:val="{8B91BE97-D6D6-456E-8E2F-142E8439D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C4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2022-04-07T20:22:00Z</dcterms:created>
  <dcterms:modified xsi:type="dcterms:W3CDTF">2022-04-07T20:22:00Z</dcterms:modified>
</cp:coreProperties>
</file>