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AA4F4" w14:textId="77777777" w:rsidR="00AD3361" w:rsidRDefault="00AD3361" w:rsidP="00AD3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REDMAN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0346FDE2" w14:textId="0D0F0E08" w:rsidR="00AD3361" w:rsidRDefault="00AD3361" w:rsidP="00AD3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Kirkham Priory.</w:t>
      </w:r>
    </w:p>
    <w:p w14:paraId="55868764" w14:textId="77777777" w:rsidR="00AD3361" w:rsidRDefault="00AD3361" w:rsidP="00AD3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04DB54" w14:textId="77777777" w:rsidR="00AD3361" w:rsidRDefault="00AD3361" w:rsidP="00AD3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5EE162" w14:textId="77777777" w:rsidR="00AD3361" w:rsidRDefault="00AD3361" w:rsidP="00AD3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church of the Carmelites in York by</w:t>
      </w:r>
    </w:p>
    <w:p w14:paraId="40F94B76" w14:textId="77777777" w:rsidR="00AD3361" w:rsidRDefault="00AD3361" w:rsidP="00AD3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36D0C60F" w14:textId="09C4C89E" w:rsidR="00AD3361" w:rsidRDefault="00AD3361" w:rsidP="00AD3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p.99)</w:t>
      </w:r>
    </w:p>
    <w:p w14:paraId="09EDD51D" w14:textId="77777777" w:rsidR="00D4650F" w:rsidRDefault="00D4650F" w:rsidP="00D46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the Austin Friars at</w:t>
      </w:r>
    </w:p>
    <w:p w14:paraId="04155E1B" w14:textId="77777777" w:rsidR="00D4650F" w:rsidRDefault="00D4650F" w:rsidP="00D46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42C7D77F" w14:textId="77777777" w:rsidR="00D4650F" w:rsidRDefault="00D4650F" w:rsidP="00D46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p.102)</w:t>
      </w:r>
    </w:p>
    <w:p w14:paraId="5D51105E" w14:textId="77777777" w:rsidR="00D4650F" w:rsidRDefault="00D4650F" w:rsidP="00AD3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4AFF46" w14:textId="77777777" w:rsidR="00AD3361" w:rsidRDefault="00AD3361" w:rsidP="00AD3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2FE165" w14:textId="77777777" w:rsidR="00AD3361" w:rsidRDefault="00AD3361" w:rsidP="00AD33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E6A5AD" w14:textId="578718B7" w:rsidR="00AD3361" w:rsidRDefault="00AD3361" w:rsidP="00AD3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2021</w:t>
      </w:r>
    </w:p>
    <w:p w14:paraId="74CC1266" w14:textId="0E797AA0" w:rsidR="00D4650F" w:rsidRDefault="00D4650F" w:rsidP="00AD33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March 2022</w:t>
      </w:r>
    </w:p>
    <w:p w14:paraId="138B9105" w14:textId="186EC15B" w:rsidR="00BA00AB" w:rsidRPr="00AD336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D33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FA8CC" w14:textId="77777777" w:rsidR="00AD3361" w:rsidRDefault="00AD3361" w:rsidP="009139A6">
      <w:r>
        <w:separator/>
      </w:r>
    </w:p>
  </w:endnote>
  <w:endnote w:type="continuationSeparator" w:id="0">
    <w:p w14:paraId="0F24879C" w14:textId="77777777" w:rsidR="00AD3361" w:rsidRDefault="00AD33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45C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CE3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084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72084" w14:textId="77777777" w:rsidR="00AD3361" w:rsidRDefault="00AD3361" w:rsidP="009139A6">
      <w:r>
        <w:separator/>
      </w:r>
    </w:p>
  </w:footnote>
  <w:footnote w:type="continuationSeparator" w:id="0">
    <w:p w14:paraId="364C8482" w14:textId="77777777" w:rsidR="00AD3361" w:rsidRDefault="00AD33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A10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558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CD6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361"/>
    <w:rsid w:val="000666E0"/>
    <w:rsid w:val="002510B7"/>
    <w:rsid w:val="005C130B"/>
    <w:rsid w:val="00826F5C"/>
    <w:rsid w:val="009139A6"/>
    <w:rsid w:val="009448BB"/>
    <w:rsid w:val="00A3176C"/>
    <w:rsid w:val="00AD3361"/>
    <w:rsid w:val="00AE65F8"/>
    <w:rsid w:val="00BA00AB"/>
    <w:rsid w:val="00CB4ED9"/>
    <w:rsid w:val="00D4650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1568F"/>
  <w15:chartTrackingRefBased/>
  <w15:docId w15:val="{95831E23-70A5-4E84-A980-7BD3C94FD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2021-04-17T15:46:00Z</dcterms:created>
  <dcterms:modified xsi:type="dcterms:W3CDTF">2022-03-08T09:09:00Z</dcterms:modified>
</cp:coreProperties>
</file>