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Roger REDMAN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Stratford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atte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Bowe, Essex. Yeoman.</w:t>
      </w: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Sir James Ormond(q.v.), Sir Thomas Tyrell(q.v.), 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Fylongley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</w:t>
      </w: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Robert Darcy(q.v.) and William Tyrell(q.v.) brought a plaint of forcible</w:t>
      </w: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entry against him,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Hygham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Raylegh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William Bury of</w:t>
      </w: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Colchester(q.v.),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Knyston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Hadley(q.v.), John Stoughton</w:t>
      </w: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Hakenby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Alice Arnold of Morton (q.v.).</w:t>
      </w: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6432" w:rsidRDefault="00976432" w:rsidP="0097643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15 April 2016</w:t>
      </w:r>
    </w:p>
    <w:p w:rsidR="006B2F86" w:rsidRPr="00E71FC3" w:rsidRDefault="0097643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432" w:rsidRDefault="00976432" w:rsidP="00E71FC3">
      <w:pPr>
        <w:spacing w:after="0" w:line="240" w:lineRule="auto"/>
      </w:pPr>
      <w:r>
        <w:separator/>
      </w:r>
    </w:p>
  </w:endnote>
  <w:endnote w:type="continuationSeparator" w:id="0">
    <w:p w:rsidR="00976432" w:rsidRDefault="009764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432" w:rsidRDefault="00976432" w:rsidP="00E71FC3">
      <w:pPr>
        <w:spacing w:after="0" w:line="240" w:lineRule="auto"/>
      </w:pPr>
      <w:r>
        <w:separator/>
      </w:r>
    </w:p>
  </w:footnote>
  <w:footnote w:type="continuationSeparator" w:id="0">
    <w:p w:rsidR="00976432" w:rsidRDefault="009764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432"/>
    <w:rsid w:val="0097643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B2254-6D68-41C1-9F5D-AA76BB3F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764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2016-05-07T19:15:00Z</dcterms:created>
  <dcterms:modified xsi:type="dcterms:W3CDTF">2016-05-07T19:15:00Z</dcterms:modified>
</cp:coreProperties>
</file>