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AEFE8" w14:textId="77777777" w:rsidR="00B61E8E" w:rsidRDefault="00B61E8E" w:rsidP="00B61E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REDMAN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28425A58" w14:textId="77777777" w:rsidR="00B61E8E" w:rsidRDefault="00B61E8E" w:rsidP="00B61E8E">
      <w:pPr>
        <w:pStyle w:val="NoSpacing"/>
        <w:rPr>
          <w:rFonts w:cs="Times New Roman"/>
          <w:szCs w:val="24"/>
        </w:rPr>
      </w:pPr>
    </w:p>
    <w:p w14:paraId="1490AB40" w14:textId="77777777" w:rsidR="00B61E8E" w:rsidRDefault="00B61E8E" w:rsidP="00B61E8E">
      <w:pPr>
        <w:pStyle w:val="NoSpacing"/>
        <w:rPr>
          <w:rFonts w:cs="Times New Roman"/>
          <w:szCs w:val="24"/>
        </w:rPr>
      </w:pPr>
    </w:p>
    <w:p w14:paraId="0D068275" w14:textId="77777777" w:rsidR="00B61E8E" w:rsidRDefault="00B61E8E" w:rsidP="00B61E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Sir Matthew Redman(q.v.).</w:t>
      </w:r>
    </w:p>
    <w:p w14:paraId="4DC76B90" w14:textId="77777777" w:rsidR="00B61E8E" w:rsidRDefault="00B61E8E" w:rsidP="00B61E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330414">
          <w:rPr>
            <w:rStyle w:val="Hyperlink"/>
            <w:rFonts w:cs="Times New Roman"/>
            <w:szCs w:val="24"/>
          </w:rPr>
          <w:t>https://inquisitionspostmortem.ac.uk/view/inquisition/25-123/</w:t>
        </w:r>
      </w:hyperlink>
      <w:r>
        <w:rPr>
          <w:rFonts w:cs="Times New Roman"/>
          <w:szCs w:val="24"/>
        </w:rPr>
        <w:t xml:space="preserve"> )</w:t>
      </w:r>
    </w:p>
    <w:p w14:paraId="767661D4" w14:textId="77777777" w:rsidR="00B61E8E" w:rsidRDefault="00B61E8E" w:rsidP="00B61E8E">
      <w:pPr>
        <w:pStyle w:val="NoSpacing"/>
        <w:rPr>
          <w:rFonts w:cs="Times New Roman"/>
          <w:szCs w:val="24"/>
        </w:rPr>
      </w:pPr>
    </w:p>
    <w:p w14:paraId="3693FF26" w14:textId="77777777" w:rsidR="00B61E8E" w:rsidRDefault="00B61E8E" w:rsidP="00B61E8E">
      <w:pPr>
        <w:pStyle w:val="NoSpacing"/>
        <w:rPr>
          <w:rFonts w:cs="Times New Roman"/>
          <w:szCs w:val="24"/>
        </w:rPr>
      </w:pPr>
    </w:p>
    <w:p w14:paraId="66B01577" w14:textId="77777777" w:rsidR="00B61E8E" w:rsidRDefault="00B61E8E" w:rsidP="00B61E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Oct.1437</w:t>
      </w:r>
      <w:r>
        <w:rPr>
          <w:rFonts w:cs="Times New Roman"/>
          <w:szCs w:val="24"/>
        </w:rPr>
        <w:tab/>
        <w:t>He was 21 years old on this date.    (ibid.)</w:t>
      </w:r>
    </w:p>
    <w:p w14:paraId="0C346D12" w14:textId="77777777" w:rsidR="00B61E8E" w:rsidRDefault="00B61E8E" w:rsidP="00B61E8E">
      <w:pPr>
        <w:pStyle w:val="NoSpacing"/>
        <w:rPr>
          <w:rFonts w:cs="Times New Roman"/>
          <w:szCs w:val="24"/>
        </w:rPr>
      </w:pPr>
    </w:p>
    <w:p w14:paraId="52490229" w14:textId="77777777" w:rsidR="00B61E8E" w:rsidRDefault="00B61E8E" w:rsidP="00B61E8E">
      <w:pPr>
        <w:pStyle w:val="NoSpacing"/>
        <w:rPr>
          <w:rFonts w:cs="Times New Roman"/>
          <w:szCs w:val="24"/>
        </w:rPr>
      </w:pPr>
    </w:p>
    <w:p w14:paraId="55E4C8B1" w14:textId="77777777" w:rsidR="00B61E8E" w:rsidRDefault="00B61E8E" w:rsidP="00B61E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2023</w:t>
      </w:r>
    </w:p>
    <w:p w14:paraId="1F3FD7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49DAB" w14:textId="77777777" w:rsidR="00B61E8E" w:rsidRDefault="00B61E8E" w:rsidP="009139A6">
      <w:r>
        <w:separator/>
      </w:r>
    </w:p>
  </w:endnote>
  <w:endnote w:type="continuationSeparator" w:id="0">
    <w:p w14:paraId="6EFA3E4F" w14:textId="77777777" w:rsidR="00B61E8E" w:rsidRDefault="00B61E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91F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219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62D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C97AF" w14:textId="77777777" w:rsidR="00B61E8E" w:rsidRDefault="00B61E8E" w:rsidP="009139A6">
      <w:r>
        <w:separator/>
      </w:r>
    </w:p>
  </w:footnote>
  <w:footnote w:type="continuationSeparator" w:id="0">
    <w:p w14:paraId="6210ACF4" w14:textId="77777777" w:rsidR="00B61E8E" w:rsidRDefault="00B61E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D33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AB0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AAB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E8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1E8E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C33DF"/>
  <w15:chartTrackingRefBased/>
  <w15:docId w15:val="{80896A64-B106-4490-B11F-06F8DFE7A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1E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23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2023-07-06T19:36:00Z</dcterms:created>
  <dcterms:modified xsi:type="dcterms:W3CDTF">2023-07-06T19:36:00Z</dcterms:modified>
</cp:coreProperties>
</file>