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FA7FC" w14:textId="53FDEBCC" w:rsidR="006B2F86" w:rsidRDefault="00EF7E8E" w:rsidP="00E71FC3">
      <w:pPr>
        <w:pStyle w:val="NoSpacing"/>
      </w:pPr>
      <w:r>
        <w:rPr>
          <w:u w:val="single"/>
        </w:rPr>
        <w:t>Richard REDMAN</w:t>
      </w:r>
      <w:r>
        <w:t xml:space="preserve">  </w:t>
      </w:r>
      <w:proofErr w:type="gramStart"/>
      <w:r>
        <w:t xml:space="preserve">   (</w:t>
      </w:r>
      <w:proofErr w:type="gramEnd"/>
      <w:r>
        <w:t>fl.1418)</w:t>
      </w:r>
    </w:p>
    <w:p w14:paraId="4F4BD31D" w14:textId="2AEEEFDB" w:rsidR="00EF7E8E" w:rsidRDefault="00EF7E8E" w:rsidP="00E71FC3">
      <w:pPr>
        <w:pStyle w:val="NoSpacing"/>
      </w:pPr>
    </w:p>
    <w:p w14:paraId="2B7462C0" w14:textId="2AFD3073" w:rsidR="00EF7E8E" w:rsidRDefault="00EF7E8E" w:rsidP="00E71FC3">
      <w:pPr>
        <w:pStyle w:val="NoSpacing"/>
      </w:pPr>
    </w:p>
    <w:p w14:paraId="4E38774E" w14:textId="21D866E8" w:rsidR="00EF7E8E" w:rsidRDefault="00EF7E8E" w:rsidP="00E71FC3">
      <w:pPr>
        <w:pStyle w:val="NoSpacing"/>
      </w:pPr>
      <w:r>
        <w:tab/>
        <w:t>1418</w:t>
      </w:r>
      <w:r>
        <w:tab/>
        <w:t xml:space="preserve">He was at the </w:t>
      </w:r>
      <w:proofErr w:type="spellStart"/>
      <w:r>
        <w:t>Seige</w:t>
      </w:r>
      <w:proofErr w:type="spellEnd"/>
      <w:r>
        <w:t xml:space="preserve"> of Rouen.   (Foster p.205)</w:t>
      </w:r>
    </w:p>
    <w:p w14:paraId="05F0A1F0" w14:textId="7B811B86" w:rsidR="00EF7E8E" w:rsidRDefault="00EF7E8E" w:rsidP="00E71FC3">
      <w:pPr>
        <w:pStyle w:val="NoSpacing"/>
      </w:pPr>
    </w:p>
    <w:p w14:paraId="2309CB62" w14:textId="49CC3110" w:rsidR="00EF7E8E" w:rsidRDefault="00EF7E8E" w:rsidP="00E71FC3">
      <w:pPr>
        <w:pStyle w:val="NoSpacing"/>
      </w:pPr>
    </w:p>
    <w:p w14:paraId="39831113" w14:textId="70A728CA" w:rsidR="00EF7E8E" w:rsidRDefault="00EF7E8E" w:rsidP="00E71FC3">
      <w:pPr>
        <w:pStyle w:val="NoSpacing"/>
      </w:pPr>
      <w:r>
        <w:t xml:space="preserve">Gules, three lozenge cushions ermine, </w:t>
      </w:r>
      <w:proofErr w:type="spellStart"/>
      <w:r>
        <w:t>tass</w:t>
      </w:r>
      <w:r w:rsidR="00C22130">
        <w:t>led</w:t>
      </w:r>
      <w:proofErr w:type="spellEnd"/>
      <w:r w:rsidR="00C22130">
        <w:t xml:space="preserve"> Or. (ibid.)</w:t>
      </w:r>
    </w:p>
    <w:p w14:paraId="57D4D3E1" w14:textId="1AD13A61" w:rsidR="00C22130" w:rsidRDefault="00C22130" w:rsidP="00E71FC3">
      <w:pPr>
        <w:pStyle w:val="NoSpacing"/>
      </w:pPr>
    </w:p>
    <w:p w14:paraId="67B95455" w14:textId="4BE52A74" w:rsidR="00C22130" w:rsidRDefault="00C22130" w:rsidP="00E71FC3">
      <w:pPr>
        <w:pStyle w:val="NoSpacing"/>
      </w:pPr>
    </w:p>
    <w:p w14:paraId="319A7B5C" w14:textId="0356EB99" w:rsidR="00C22130" w:rsidRPr="00EF7E8E" w:rsidRDefault="00C22130" w:rsidP="00E71FC3">
      <w:pPr>
        <w:pStyle w:val="NoSpacing"/>
      </w:pPr>
      <w:r>
        <w:t>27 May 2018</w:t>
      </w:r>
      <w:bookmarkStart w:id="0" w:name="_GoBack"/>
      <w:bookmarkEnd w:id="0"/>
    </w:p>
    <w:sectPr w:rsidR="00C22130" w:rsidRPr="00EF7E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39E3B" w14:textId="77777777" w:rsidR="00EF7E8E" w:rsidRDefault="00EF7E8E" w:rsidP="00E71FC3">
      <w:pPr>
        <w:spacing w:after="0" w:line="240" w:lineRule="auto"/>
      </w:pPr>
      <w:r>
        <w:separator/>
      </w:r>
    </w:p>
  </w:endnote>
  <w:endnote w:type="continuationSeparator" w:id="0">
    <w:p w14:paraId="54C9917A" w14:textId="77777777" w:rsidR="00EF7E8E" w:rsidRDefault="00EF7E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D9C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C4BFC" w14:textId="77777777" w:rsidR="00EF7E8E" w:rsidRDefault="00EF7E8E" w:rsidP="00E71FC3">
      <w:pPr>
        <w:spacing w:after="0" w:line="240" w:lineRule="auto"/>
      </w:pPr>
      <w:r>
        <w:separator/>
      </w:r>
    </w:p>
  </w:footnote>
  <w:footnote w:type="continuationSeparator" w:id="0">
    <w:p w14:paraId="169B545C" w14:textId="77777777" w:rsidR="00EF7E8E" w:rsidRDefault="00EF7E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8E"/>
    <w:rsid w:val="001A7C09"/>
    <w:rsid w:val="00577BD5"/>
    <w:rsid w:val="00656CBA"/>
    <w:rsid w:val="006A1F77"/>
    <w:rsid w:val="00733BE7"/>
    <w:rsid w:val="00AB52E8"/>
    <w:rsid w:val="00B16D3F"/>
    <w:rsid w:val="00BB41AC"/>
    <w:rsid w:val="00C22130"/>
    <w:rsid w:val="00E71FC3"/>
    <w:rsid w:val="00EF4813"/>
    <w:rsid w:val="00E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FCAF"/>
  <w15:chartTrackingRefBased/>
  <w15:docId w15:val="{2ECBBDCD-FD1D-4F1B-B843-F91C3984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24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2018-05-27T18:46:00Z</dcterms:created>
  <dcterms:modified xsi:type="dcterms:W3CDTF">2018-05-27T19:10:00Z</dcterms:modified>
</cp:coreProperties>
</file>