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D25DD" w:rsidP="00E71FC3">
      <w:pPr>
        <w:pStyle w:val="NoSpacing"/>
      </w:pPr>
      <w:r>
        <w:rPr>
          <w:u w:val="single"/>
        </w:rPr>
        <w:t>Joan REDMAN</w:t>
      </w:r>
      <w:r>
        <w:t xml:space="preserve">  </w:t>
      </w:r>
      <w:proofErr w:type="gramStart"/>
      <w:r>
        <w:t xml:space="preserve">   (</w:t>
      </w:r>
      <w:proofErr w:type="gramEnd"/>
      <w:r>
        <w:t>fl.1450)</w:t>
      </w:r>
    </w:p>
    <w:p w:rsidR="004D25DD" w:rsidRDefault="004D25DD" w:rsidP="00E71FC3">
      <w:pPr>
        <w:pStyle w:val="NoSpacing"/>
      </w:pPr>
    </w:p>
    <w:p w:rsidR="004D25DD" w:rsidRDefault="004D25DD" w:rsidP="00E71FC3">
      <w:pPr>
        <w:pStyle w:val="NoSpacing"/>
      </w:pPr>
    </w:p>
    <w:p w:rsidR="004D25DD" w:rsidRDefault="004D25DD" w:rsidP="00E71FC3">
      <w:pPr>
        <w:pStyle w:val="NoSpacing"/>
      </w:pPr>
      <w:r>
        <w:t>Daughter of Sir Richard Redman of Harewood.  (Clay p.239)</w:t>
      </w:r>
    </w:p>
    <w:p w:rsidR="004D25DD" w:rsidRDefault="004D25DD" w:rsidP="004D25DD">
      <w:pPr>
        <w:pStyle w:val="NoSpacing"/>
      </w:pPr>
      <w:r>
        <w:t>= Thomas Wentworth(fl.1440).  (ibid.)</w:t>
      </w:r>
    </w:p>
    <w:p w:rsidR="004D25DD" w:rsidRDefault="004D25DD" w:rsidP="004D25DD">
      <w:pPr>
        <w:pStyle w:val="NoSpacing"/>
      </w:pPr>
      <w:r>
        <w:t>Children:   William(q.v.), Thomas, John, Joan.  (ibid.)</w:t>
      </w:r>
    </w:p>
    <w:p w:rsidR="004D25DD" w:rsidRDefault="004D25DD" w:rsidP="004D25DD">
      <w:pPr>
        <w:pStyle w:val="NoSpacing"/>
      </w:pPr>
    </w:p>
    <w:p w:rsidR="004D25DD" w:rsidRDefault="004D25DD" w:rsidP="004D25DD">
      <w:pPr>
        <w:pStyle w:val="NoSpacing"/>
      </w:pPr>
    </w:p>
    <w:p w:rsidR="004D25DD" w:rsidRPr="004D25DD" w:rsidRDefault="004D25DD" w:rsidP="004D25DD">
      <w:pPr>
        <w:pStyle w:val="NoSpacing"/>
      </w:pPr>
      <w:r>
        <w:t>4 March 2018</w:t>
      </w:r>
      <w:bookmarkStart w:id="0" w:name="_GoBack"/>
      <w:bookmarkEnd w:id="0"/>
    </w:p>
    <w:sectPr w:rsidR="004D25DD" w:rsidRPr="004D25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5DD" w:rsidRDefault="004D25DD" w:rsidP="00E71FC3">
      <w:pPr>
        <w:spacing w:after="0" w:line="240" w:lineRule="auto"/>
      </w:pPr>
      <w:r>
        <w:separator/>
      </w:r>
    </w:p>
  </w:endnote>
  <w:endnote w:type="continuationSeparator" w:id="0">
    <w:p w:rsidR="004D25DD" w:rsidRDefault="004D25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5DD" w:rsidRDefault="004D25DD" w:rsidP="00E71FC3">
      <w:pPr>
        <w:spacing w:after="0" w:line="240" w:lineRule="auto"/>
      </w:pPr>
      <w:r>
        <w:separator/>
      </w:r>
    </w:p>
  </w:footnote>
  <w:footnote w:type="continuationSeparator" w:id="0">
    <w:p w:rsidR="004D25DD" w:rsidRDefault="004D25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DD"/>
    <w:rsid w:val="001A7C09"/>
    <w:rsid w:val="004D25D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0D2B"/>
  <w15:chartTrackingRefBased/>
  <w15:docId w15:val="{4F3B008F-6849-4F26-975E-2EF1C8A3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2018-03-04T13:46:00Z</dcterms:created>
  <dcterms:modified xsi:type="dcterms:W3CDTF">2018-03-04T13:48:00Z</dcterms:modified>
</cp:coreProperties>
</file>