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A7B6D" w14:textId="77777777" w:rsidR="00247842" w:rsidRDefault="00247842" w:rsidP="00247842">
      <w:pPr>
        <w:pStyle w:val="NoSpacing"/>
        <w:tabs>
          <w:tab w:val="left" w:pos="1440"/>
        </w:tabs>
        <w:jc w:val="both"/>
      </w:pPr>
      <w:r>
        <w:rPr>
          <w:u w:val="single"/>
        </w:rPr>
        <w:t>Alice REDMAN</w:t>
      </w:r>
      <w:r>
        <w:t xml:space="preserve">      (fl.1483)</w:t>
      </w:r>
    </w:p>
    <w:p w14:paraId="583DB4DA" w14:textId="77777777" w:rsidR="00247842" w:rsidRDefault="00247842" w:rsidP="00247842">
      <w:pPr>
        <w:pStyle w:val="NoSpacing"/>
        <w:tabs>
          <w:tab w:val="left" w:pos="1440"/>
        </w:tabs>
        <w:jc w:val="both"/>
      </w:pPr>
      <w:r>
        <w:t xml:space="preserve">of </w:t>
      </w:r>
      <w:proofErr w:type="spellStart"/>
      <w:r>
        <w:t>Boshall</w:t>
      </w:r>
      <w:proofErr w:type="spellEnd"/>
      <w:r>
        <w:t>. Widow.</w:t>
      </w:r>
    </w:p>
    <w:p w14:paraId="524FE822" w14:textId="77777777" w:rsidR="00247842" w:rsidRDefault="00247842" w:rsidP="00247842">
      <w:pPr>
        <w:pStyle w:val="NoSpacing"/>
        <w:tabs>
          <w:tab w:val="left" w:pos="1440"/>
        </w:tabs>
        <w:jc w:val="both"/>
      </w:pPr>
    </w:p>
    <w:p w14:paraId="5E89517E" w14:textId="77777777" w:rsidR="00247842" w:rsidRDefault="00247842" w:rsidP="00247842">
      <w:pPr>
        <w:pStyle w:val="NoSpacing"/>
        <w:tabs>
          <w:tab w:val="left" w:pos="1440"/>
        </w:tabs>
        <w:jc w:val="both"/>
      </w:pPr>
    </w:p>
    <w:p w14:paraId="55083340" w14:textId="77777777" w:rsidR="00247842" w:rsidRDefault="00247842" w:rsidP="00247842">
      <w:pPr>
        <w:pStyle w:val="NoSpacing"/>
        <w:tabs>
          <w:tab w:val="left" w:pos="1440"/>
        </w:tabs>
        <w:jc w:val="both"/>
      </w:pPr>
      <w:r>
        <w:t>= Brian.</w:t>
      </w:r>
    </w:p>
    <w:p w14:paraId="36A30E58" w14:textId="77777777" w:rsidR="00247842" w:rsidRDefault="00247842" w:rsidP="00247842">
      <w:pPr>
        <w:pStyle w:val="NoSpacing"/>
      </w:pPr>
      <w:r>
        <w:t>(“The Register of Thomas Rotherham, Archbishop of York 1480-1500</w:t>
      </w:r>
    </w:p>
    <w:p w14:paraId="286A159F" w14:textId="77777777" w:rsidR="00247842" w:rsidRDefault="00247842" w:rsidP="00247842">
      <w:pPr>
        <w:pStyle w:val="NoSpacing"/>
        <w:tabs>
          <w:tab w:val="left" w:pos="1440"/>
        </w:tabs>
        <w:jc w:val="both"/>
      </w:pPr>
      <w:r>
        <w:t xml:space="preserve">vol.1” ed. Eric </w:t>
      </w:r>
      <w:proofErr w:type="spellStart"/>
      <w:r>
        <w:t>E.Barker</w:t>
      </w:r>
      <w:proofErr w:type="spellEnd"/>
      <w:r>
        <w:t>, pub. The Canterbury and York Society, 1974, p.40)</w:t>
      </w:r>
    </w:p>
    <w:p w14:paraId="08CC2B77" w14:textId="77777777" w:rsidR="00247842" w:rsidRDefault="00247842" w:rsidP="00247842">
      <w:pPr>
        <w:pStyle w:val="NoSpacing"/>
        <w:tabs>
          <w:tab w:val="left" w:pos="1440"/>
        </w:tabs>
        <w:jc w:val="both"/>
      </w:pPr>
    </w:p>
    <w:p w14:paraId="1BAC1846" w14:textId="77777777" w:rsidR="00247842" w:rsidRDefault="00247842" w:rsidP="00247842">
      <w:pPr>
        <w:pStyle w:val="NoSpacing"/>
        <w:tabs>
          <w:tab w:val="left" w:pos="1440"/>
        </w:tabs>
        <w:jc w:val="both"/>
      </w:pPr>
    </w:p>
    <w:p w14:paraId="342BF711" w14:textId="77777777" w:rsidR="00247842" w:rsidRDefault="00247842" w:rsidP="00247842">
      <w:pPr>
        <w:pStyle w:val="NoSpacing"/>
        <w:tabs>
          <w:tab w:val="left" w:pos="1440"/>
        </w:tabs>
        <w:jc w:val="both"/>
      </w:pPr>
      <w:r>
        <w:t xml:space="preserve">     Sep.1483</w:t>
      </w:r>
      <w:r>
        <w:tab/>
        <w:t>She took the veil.  (ibid.)</w:t>
      </w:r>
    </w:p>
    <w:p w14:paraId="15B22583" w14:textId="77777777" w:rsidR="00247842" w:rsidRDefault="00247842" w:rsidP="00247842">
      <w:pPr>
        <w:pStyle w:val="NoSpacing"/>
        <w:tabs>
          <w:tab w:val="left" w:pos="1440"/>
        </w:tabs>
        <w:jc w:val="both"/>
      </w:pPr>
    </w:p>
    <w:p w14:paraId="6E55E05D" w14:textId="77777777" w:rsidR="00247842" w:rsidRDefault="00247842" w:rsidP="00247842">
      <w:pPr>
        <w:pStyle w:val="NoSpacing"/>
        <w:tabs>
          <w:tab w:val="left" w:pos="1440"/>
        </w:tabs>
        <w:jc w:val="both"/>
      </w:pPr>
    </w:p>
    <w:p w14:paraId="6F8D3E74" w14:textId="77777777" w:rsidR="00247842" w:rsidRDefault="00247842" w:rsidP="00247842">
      <w:pPr>
        <w:pStyle w:val="NoSpacing"/>
        <w:tabs>
          <w:tab w:val="left" w:pos="1440"/>
          <w:tab w:val="left" w:pos="2055"/>
        </w:tabs>
        <w:jc w:val="both"/>
      </w:pPr>
      <w:r>
        <w:t>10 August 2019</w:t>
      </w:r>
      <w:r>
        <w:tab/>
      </w:r>
    </w:p>
    <w:p w14:paraId="5417197B" w14:textId="77777777" w:rsidR="006B2F86" w:rsidRPr="00E71FC3" w:rsidRDefault="002478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C11F8" w14:textId="77777777" w:rsidR="00247842" w:rsidRDefault="00247842" w:rsidP="00E71FC3">
      <w:pPr>
        <w:spacing w:after="0" w:line="240" w:lineRule="auto"/>
      </w:pPr>
      <w:r>
        <w:separator/>
      </w:r>
    </w:p>
  </w:endnote>
  <w:endnote w:type="continuationSeparator" w:id="0">
    <w:p w14:paraId="4DACADDB" w14:textId="77777777" w:rsidR="00247842" w:rsidRDefault="002478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BE76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96EC2" w14:textId="77777777" w:rsidR="00247842" w:rsidRDefault="00247842" w:rsidP="00E71FC3">
      <w:pPr>
        <w:spacing w:after="0" w:line="240" w:lineRule="auto"/>
      </w:pPr>
      <w:r>
        <w:separator/>
      </w:r>
    </w:p>
  </w:footnote>
  <w:footnote w:type="continuationSeparator" w:id="0">
    <w:p w14:paraId="52280BF0" w14:textId="77777777" w:rsidR="00247842" w:rsidRDefault="002478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42"/>
    <w:rsid w:val="001A7C09"/>
    <w:rsid w:val="0024784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B8366"/>
  <w15:chartTrackingRefBased/>
  <w15:docId w15:val="{3BF41CF9-AC73-45C3-A6F1-23BAD3157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2019-09-06T19:36:00Z</dcterms:created>
  <dcterms:modified xsi:type="dcterms:W3CDTF">2019-09-06T19:40:00Z</dcterms:modified>
</cp:coreProperties>
</file>