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221E0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REDLEY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fl.1493-1500)</w:t>
      </w:r>
    </w:p>
    <w:p w:rsidR="00221E0C" w:rsidRDefault="00221E0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Cambridge University.</w:t>
      </w:r>
    </w:p>
    <w:p w:rsidR="00221E0C" w:rsidRDefault="00221E0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21E0C" w:rsidRDefault="00221E0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21E0C" w:rsidRDefault="00221E0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1493-4</w:t>
      </w:r>
      <w:r>
        <w:rPr>
          <w:rFonts w:ascii="Times New Roman" w:hAnsi="Times New Roman" w:cs="Times New Roman"/>
          <w:sz w:val="24"/>
          <w:szCs w:val="24"/>
        </w:rPr>
        <w:tab/>
        <w:t>B.A.  (Alumni Cantab. vol.1 part 3 p.435)</w:t>
      </w:r>
    </w:p>
    <w:p w:rsidR="00221E0C" w:rsidRDefault="00221E0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1500</w:t>
      </w:r>
      <w:r>
        <w:rPr>
          <w:rFonts w:ascii="Times New Roman" w:hAnsi="Times New Roman" w:cs="Times New Roman"/>
          <w:sz w:val="24"/>
          <w:szCs w:val="24"/>
        </w:rPr>
        <w:tab/>
        <w:t>M.A.  (ibid.)</w:t>
      </w:r>
    </w:p>
    <w:p w:rsidR="00221E0C" w:rsidRDefault="00221E0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21E0C" w:rsidRDefault="00221E0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21E0C" w:rsidRPr="00221E0C" w:rsidRDefault="00221E0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January 2016</w:t>
      </w:r>
      <w:bookmarkStart w:id="0" w:name="_GoBack"/>
      <w:bookmarkEnd w:id="0"/>
    </w:p>
    <w:sectPr w:rsidR="00221E0C" w:rsidRPr="00221E0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1E0C" w:rsidRDefault="00221E0C" w:rsidP="00564E3C">
      <w:pPr>
        <w:spacing w:after="0" w:line="240" w:lineRule="auto"/>
      </w:pPr>
      <w:r>
        <w:separator/>
      </w:r>
    </w:p>
  </w:endnote>
  <w:endnote w:type="continuationSeparator" w:id="0">
    <w:p w:rsidR="00221E0C" w:rsidRDefault="00221E0C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221E0C">
      <w:rPr>
        <w:rFonts w:ascii="Times New Roman" w:hAnsi="Times New Roman" w:cs="Times New Roman"/>
        <w:noProof/>
        <w:sz w:val="24"/>
        <w:szCs w:val="24"/>
      </w:rPr>
      <w:t>16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1E0C" w:rsidRDefault="00221E0C" w:rsidP="00564E3C">
      <w:pPr>
        <w:spacing w:after="0" w:line="240" w:lineRule="auto"/>
      </w:pPr>
      <w:r>
        <w:separator/>
      </w:r>
    </w:p>
  </w:footnote>
  <w:footnote w:type="continuationSeparator" w:id="0">
    <w:p w:rsidR="00221E0C" w:rsidRDefault="00221E0C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1E0C"/>
    <w:rsid w:val="00221E0C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29BAB2"/>
  <w15:chartTrackingRefBased/>
  <w15:docId w15:val="{9314C379-2922-4909-9336-02412A3B1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23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2016-01-16T22:35:00Z</dcterms:created>
  <dcterms:modified xsi:type="dcterms:W3CDTF">2016-01-16T22:37:00Z</dcterms:modified>
</cp:coreProperties>
</file>