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85D55" w14:textId="77777777" w:rsidR="0098204B" w:rsidRDefault="0098204B" w:rsidP="00982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REDKNAPE</w:t>
      </w:r>
      <w:r>
        <w:rPr>
          <w:rFonts w:cs="Times New Roman"/>
          <w:szCs w:val="24"/>
        </w:rPr>
        <w:t xml:space="preserve">       (fl.1483)</w:t>
      </w:r>
    </w:p>
    <w:p w14:paraId="64013681" w14:textId="77777777" w:rsidR="0098204B" w:rsidRDefault="0098204B" w:rsidP="00982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1D94EEA6" w14:textId="77777777" w:rsidR="0098204B" w:rsidRDefault="0098204B" w:rsidP="0098204B">
      <w:pPr>
        <w:pStyle w:val="NoSpacing"/>
        <w:rPr>
          <w:rFonts w:cs="Times New Roman"/>
          <w:szCs w:val="24"/>
        </w:rPr>
      </w:pPr>
    </w:p>
    <w:p w14:paraId="75940C7A" w14:textId="77777777" w:rsidR="0098204B" w:rsidRDefault="0098204B" w:rsidP="0098204B">
      <w:pPr>
        <w:pStyle w:val="NoSpacing"/>
        <w:rPr>
          <w:rFonts w:cs="Times New Roman"/>
          <w:szCs w:val="24"/>
        </w:rPr>
      </w:pPr>
    </w:p>
    <w:p w14:paraId="4BAF8AAC" w14:textId="77777777" w:rsidR="0098204B" w:rsidRDefault="0098204B" w:rsidP="00982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debt against Bartholomew Peyntour of West Rudham,</w:t>
      </w:r>
    </w:p>
    <w:p w14:paraId="2867C71F" w14:textId="77777777" w:rsidR="0098204B" w:rsidRDefault="0098204B" w:rsidP="00982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Norfolk(q.v.), and four others.</w:t>
      </w:r>
    </w:p>
    <w:p w14:paraId="304EB38C" w14:textId="77777777" w:rsidR="0098204B" w:rsidRDefault="0098204B" w:rsidP="00982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181EC34" w14:textId="2C4009F8" w:rsidR="0098204B" w:rsidRDefault="0098204B" w:rsidP="00F7525C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1483</w:t>
      </w:r>
      <w:r>
        <w:rPr>
          <w:rFonts w:cs="Times New Roman"/>
          <w:szCs w:val="24"/>
        </w:rPr>
        <w:tab/>
        <w:t>He made a plaint of debt against Richard Phyppys of North Elmham, Norfolk(q.v.).</w:t>
      </w:r>
      <w:r w:rsidR="00F7525C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>(ibid.)</w:t>
      </w:r>
    </w:p>
    <w:p w14:paraId="3DCD0707" w14:textId="77777777" w:rsidR="00F7525C" w:rsidRDefault="00F7525C" w:rsidP="00F752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Shelley of London, mercer(q.v.), brought a plaint of debt against him.</w:t>
      </w:r>
    </w:p>
    <w:p w14:paraId="7D9359C7" w14:textId="77777777" w:rsidR="00F7525C" w:rsidRDefault="00F7525C" w:rsidP="00F752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45DCEA3" w14:textId="77777777" w:rsidR="00F7525C" w:rsidRDefault="00F7525C" w:rsidP="00F7525C">
      <w:pPr>
        <w:pStyle w:val="NoSpacing"/>
        <w:ind w:left="1440" w:hanging="720"/>
        <w:rPr>
          <w:rFonts w:cs="Times New Roman"/>
          <w:szCs w:val="24"/>
        </w:rPr>
      </w:pPr>
    </w:p>
    <w:p w14:paraId="4A277C3C" w14:textId="076D235E" w:rsidR="0098204B" w:rsidRDefault="0098204B" w:rsidP="0098204B">
      <w:pPr>
        <w:pStyle w:val="NoSpacing"/>
        <w:rPr>
          <w:rFonts w:cs="Times New Roman"/>
          <w:szCs w:val="24"/>
        </w:rPr>
      </w:pPr>
    </w:p>
    <w:p w14:paraId="732BE10F" w14:textId="77777777" w:rsidR="00F7525C" w:rsidRDefault="00F7525C" w:rsidP="0098204B">
      <w:pPr>
        <w:pStyle w:val="NoSpacing"/>
        <w:rPr>
          <w:rFonts w:cs="Times New Roman"/>
          <w:szCs w:val="24"/>
        </w:rPr>
      </w:pPr>
    </w:p>
    <w:p w14:paraId="67D5F64A" w14:textId="77777777" w:rsidR="0098204B" w:rsidRDefault="0098204B" w:rsidP="00982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September 2023</w:t>
      </w:r>
    </w:p>
    <w:p w14:paraId="6504CB17" w14:textId="32F108B2" w:rsidR="00F7525C" w:rsidRDefault="00F7525C" w:rsidP="00982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January 2025</w:t>
      </w:r>
    </w:p>
    <w:p w14:paraId="45B083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539F4" w14:textId="77777777" w:rsidR="0098204B" w:rsidRDefault="0098204B" w:rsidP="009139A6">
      <w:r>
        <w:separator/>
      </w:r>
    </w:p>
  </w:endnote>
  <w:endnote w:type="continuationSeparator" w:id="0">
    <w:p w14:paraId="44D69B18" w14:textId="77777777" w:rsidR="0098204B" w:rsidRDefault="009820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E5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BD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E22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006F" w14:textId="77777777" w:rsidR="0098204B" w:rsidRDefault="0098204B" w:rsidP="009139A6">
      <w:r>
        <w:separator/>
      </w:r>
    </w:p>
  </w:footnote>
  <w:footnote w:type="continuationSeparator" w:id="0">
    <w:p w14:paraId="37F3BAFB" w14:textId="77777777" w:rsidR="0098204B" w:rsidRDefault="009820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CE9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2A9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CD6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04B"/>
    <w:rsid w:val="000666E0"/>
    <w:rsid w:val="002510B7"/>
    <w:rsid w:val="005C130B"/>
    <w:rsid w:val="00826F5C"/>
    <w:rsid w:val="009139A6"/>
    <w:rsid w:val="009448BB"/>
    <w:rsid w:val="00947624"/>
    <w:rsid w:val="0098204B"/>
    <w:rsid w:val="00A3176C"/>
    <w:rsid w:val="00A76A78"/>
    <w:rsid w:val="00AE65F8"/>
    <w:rsid w:val="00BA00AB"/>
    <w:rsid w:val="00CB4ED9"/>
    <w:rsid w:val="00EB3209"/>
    <w:rsid w:val="00F41096"/>
    <w:rsid w:val="00F5287F"/>
    <w:rsid w:val="00F7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DAE9B"/>
  <w15:chartTrackingRefBased/>
  <w15:docId w15:val="{7024C72B-2C44-4065-97F2-46122F4E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820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%2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2023-10-15T20:06:00Z</dcterms:created>
  <dcterms:modified xsi:type="dcterms:W3CDTF">2025-01-29T17:20:00Z</dcterms:modified>
</cp:coreProperties>
</file>