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4BA9C" w14:textId="0A6631E7" w:rsidR="006B2F86" w:rsidRDefault="00A77CB9" w:rsidP="00E71FC3">
      <w:pPr>
        <w:pStyle w:val="NoSpacing"/>
      </w:pPr>
      <w:r>
        <w:rPr>
          <w:u w:val="single"/>
        </w:rPr>
        <w:t>Elizabeth REDISHAM</w:t>
      </w:r>
      <w:r>
        <w:t xml:space="preserve">  </w:t>
      </w:r>
      <w:proofErr w:type="gramStart"/>
      <w:r>
        <w:t xml:space="preserve">   (</w:t>
      </w:r>
      <w:proofErr w:type="gramEnd"/>
      <w:r>
        <w:t>fl.1465)</w:t>
      </w:r>
    </w:p>
    <w:p w14:paraId="0D952E35" w14:textId="2F1A5F14" w:rsidR="00A77CB9" w:rsidRDefault="00A77CB9" w:rsidP="00E71FC3">
      <w:pPr>
        <w:pStyle w:val="NoSpacing"/>
      </w:pPr>
    </w:p>
    <w:p w14:paraId="21BE421B" w14:textId="1AFAD65C" w:rsidR="00A77CB9" w:rsidRDefault="00A77CB9" w:rsidP="00E71FC3">
      <w:pPr>
        <w:pStyle w:val="NoSpacing"/>
      </w:pPr>
    </w:p>
    <w:p w14:paraId="23FE4504" w14:textId="0ADE6F5C" w:rsidR="00A77CB9" w:rsidRDefault="00A77CB9" w:rsidP="00E71FC3">
      <w:pPr>
        <w:pStyle w:val="NoSpacing"/>
      </w:pPr>
      <w:r>
        <w:t xml:space="preserve">Daughter of John </w:t>
      </w:r>
      <w:proofErr w:type="spellStart"/>
      <w:r>
        <w:t>Redisham</w:t>
      </w:r>
      <w:proofErr w:type="spellEnd"/>
      <w:r>
        <w:t>.   (H.P. pp.976-7)</w:t>
      </w:r>
    </w:p>
    <w:p w14:paraId="1262C2F0" w14:textId="43ECE727" w:rsidR="00A77CB9" w:rsidRDefault="00A77CB9" w:rsidP="00A77CB9">
      <w:pPr>
        <w:pStyle w:val="NoSpacing"/>
      </w:pPr>
      <w:r>
        <w:t xml:space="preserve"> = 2 John Wyndham of </w:t>
      </w:r>
      <w:proofErr w:type="spellStart"/>
      <w:r>
        <w:t>Crownthorpe</w:t>
      </w:r>
      <w:proofErr w:type="spellEnd"/>
      <w:r>
        <w:t xml:space="preserve"> and </w:t>
      </w:r>
      <w:proofErr w:type="spellStart"/>
      <w:r>
        <w:t>Felbridge</w:t>
      </w:r>
      <w:proofErr w:type="spellEnd"/>
      <w:r>
        <w:t>, Norfolk(q.v.).  (ibid.)</w:t>
      </w:r>
    </w:p>
    <w:p w14:paraId="726C8B79" w14:textId="492F9CAA" w:rsidR="00A77CB9" w:rsidRDefault="00A77CB9" w:rsidP="00A77CB9">
      <w:pPr>
        <w:pStyle w:val="NoSpacing"/>
      </w:pPr>
    </w:p>
    <w:p w14:paraId="4299FB67" w14:textId="284E697F" w:rsidR="00A77CB9" w:rsidRDefault="00A77CB9" w:rsidP="00A77CB9">
      <w:pPr>
        <w:pStyle w:val="NoSpacing"/>
      </w:pPr>
    </w:p>
    <w:p w14:paraId="63320720" w14:textId="1148363D" w:rsidR="00A77CB9" w:rsidRDefault="00A77CB9" w:rsidP="00A77CB9">
      <w:pPr>
        <w:pStyle w:val="NoSpacing"/>
      </w:pPr>
    </w:p>
    <w:p w14:paraId="1A556CF2" w14:textId="4BA5C5B2" w:rsidR="00A77CB9" w:rsidRPr="00A77CB9" w:rsidRDefault="00A77CB9" w:rsidP="00A77CB9">
      <w:pPr>
        <w:pStyle w:val="NoSpacing"/>
      </w:pPr>
      <w:r>
        <w:t>4 March 2018</w:t>
      </w:r>
      <w:bookmarkStart w:id="0" w:name="_GoBack"/>
      <w:bookmarkEnd w:id="0"/>
    </w:p>
    <w:sectPr w:rsidR="00A77CB9" w:rsidRPr="00A77C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7DA28" w14:textId="77777777" w:rsidR="00A77CB9" w:rsidRDefault="00A77CB9" w:rsidP="00E71FC3">
      <w:pPr>
        <w:spacing w:after="0" w:line="240" w:lineRule="auto"/>
      </w:pPr>
      <w:r>
        <w:separator/>
      </w:r>
    </w:p>
  </w:endnote>
  <w:endnote w:type="continuationSeparator" w:id="0">
    <w:p w14:paraId="22B13C07" w14:textId="77777777" w:rsidR="00A77CB9" w:rsidRDefault="00A77C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372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4C609" w14:textId="77777777" w:rsidR="00A77CB9" w:rsidRDefault="00A77CB9" w:rsidP="00E71FC3">
      <w:pPr>
        <w:spacing w:after="0" w:line="240" w:lineRule="auto"/>
      </w:pPr>
      <w:r>
        <w:separator/>
      </w:r>
    </w:p>
  </w:footnote>
  <w:footnote w:type="continuationSeparator" w:id="0">
    <w:p w14:paraId="1AA03A0D" w14:textId="77777777" w:rsidR="00A77CB9" w:rsidRDefault="00A77C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B9"/>
    <w:rsid w:val="001A7C09"/>
    <w:rsid w:val="00577BD5"/>
    <w:rsid w:val="00656CBA"/>
    <w:rsid w:val="006A1F77"/>
    <w:rsid w:val="00733BE7"/>
    <w:rsid w:val="00A77C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F5B44"/>
  <w15:chartTrackingRefBased/>
  <w15:docId w15:val="{094CEF7D-1D45-4DBF-BC89-8DA23E4E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2018-03-04T13:43:00Z</dcterms:created>
  <dcterms:modified xsi:type="dcterms:W3CDTF">2018-03-04T13:45:00Z</dcterms:modified>
</cp:coreProperties>
</file>