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1A61F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REDICAP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fl.1462)</w:t>
      </w:r>
    </w:p>
    <w:p w:rsidR="001A61F0" w:rsidRDefault="001A61F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1A61F0" w:rsidRDefault="001A61F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61F0" w:rsidRDefault="001A61F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61F0" w:rsidRDefault="001A61F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1462</w:t>
      </w:r>
      <w:r>
        <w:rPr>
          <w:rFonts w:ascii="Times New Roman" w:hAnsi="Times New Roman" w:cs="Times New Roman"/>
          <w:sz w:val="24"/>
          <w:szCs w:val="24"/>
        </w:rPr>
        <w:tab/>
        <w:t>He was a scholar of Clare Hall, aged 12.</w:t>
      </w:r>
    </w:p>
    <w:p w:rsidR="001A61F0" w:rsidRDefault="001A61F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p.435)</w:t>
      </w:r>
    </w:p>
    <w:p w:rsidR="001A61F0" w:rsidRDefault="001A61F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61F0" w:rsidRDefault="001A61F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61F0" w:rsidRPr="001A61F0" w:rsidRDefault="001A61F0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  <w:bookmarkStart w:id="0" w:name="_GoBack"/>
      <w:bookmarkEnd w:id="0"/>
    </w:p>
    <w:sectPr w:rsidR="001A61F0" w:rsidRPr="001A61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1F0" w:rsidRDefault="001A61F0" w:rsidP="00564E3C">
      <w:pPr>
        <w:spacing w:after="0" w:line="240" w:lineRule="auto"/>
      </w:pPr>
      <w:r>
        <w:separator/>
      </w:r>
    </w:p>
  </w:endnote>
  <w:endnote w:type="continuationSeparator" w:id="0">
    <w:p w:rsidR="001A61F0" w:rsidRDefault="001A61F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A61F0">
      <w:rPr>
        <w:rFonts w:ascii="Times New Roman" w:hAnsi="Times New Roman" w:cs="Times New Roman"/>
        <w:noProof/>
        <w:sz w:val="24"/>
        <w:szCs w:val="24"/>
      </w:rPr>
      <w:t>16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1F0" w:rsidRDefault="001A61F0" w:rsidP="00564E3C">
      <w:pPr>
        <w:spacing w:after="0" w:line="240" w:lineRule="auto"/>
      </w:pPr>
      <w:r>
        <w:separator/>
      </w:r>
    </w:p>
  </w:footnote>
  <w:footnote w:type="continuationSeparator" w:id="0">
    <w:p w:rsidR="001A61F0" w:rsidRDefault="001A61F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1F0"/>
    <w:rsid w:val="001A61F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7ED77"/>
  <w15:chartTrackingRefBased/>
  <w15:docId w15:val="{A17FB699-6821-4E8D-94B6-C16A7ADC9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2016-01-16T22:33:00Z</dcterms:created>
  <dcterms:modified xsi:type="dcterms:W3CDTF">2016-01-16T22:35:00Z</dcterms:modified>
</cp:coreProperties>
</file>