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105B" w14:textId="16EBCA83" w:rsidR="00BA00AB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Cecilia REDHODE</w:t>
      </w:r>
      <w:r>
        <w:rPr>
          <w:rFonts w:ascii="Times New Roman" w:hAnsi="Times New Roman" w:cs="Times New Roman"/>
          <w:sz w:val="24"/>
          <w:szCs w:val="24"/>
        </w:rPr>
        <w:t xml:space="preserve">      (d.1408)</w:t>
      </w:r>
    </w:p>
    <w:p w14:paraId="6EC4CE4A" w14:textId="014EF12C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4C86CC06" w14:textId="6A4DCE02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50123" w14:textId="7D697075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C230D" w14:textId="7E892A14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p.137)</w:t>
      </w:r>
    </w:p>
    <w:p w14:paraId="6F2030D5" w14:textId="163F70F1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   (ibid.)</w:t>
      </w:r>
    </w:p>
    <w:p w14:paraId="1ADC8AEB" w14:textId="19CA2A25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F9FEF" w14:textId="01679382" w:rsid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92831E" w14:textId="4CF3BE6A" w:rsidR="00FA3DEA" w:rsidRPr="00FA3DEA" w:rsidRDefault="00FA3DE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sectPr w:rsidR="00FA3DEA" w:rsidRPr="00FA3D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DEC64" w14:textId="77777777" w:rsidR="00FA3DEA" w:rsidRDefault="00FA3DEA" w:rsidP="009139A6">
      <w:r>
        <w:separator/>
      </w:r>
    </w:p>
  </w:endnote>
  <w:endnote w:type="continuationSeparator" w:id="0">
    <w:p w14:paraId="631038CE" w14:textId="77777777" w:rsidR="00FA3DEA" w:rsidRDefault="00FA3D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2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C76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35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263B" w14:textId="77777777" w:rsidR="00FA3DEA" w:rsidRDefault="00FA3DEA" w:rsidP="009139A6">
      <w:r>
        <w:separator/>
      </w:r>
    </w:p>
  </w:footnote>
  <w:footnote w:type="continuationSeparator" w:id="0">
    <w:p w14:paraId="678062F4" w14:textId="77777777" w:rsidR="00FA3DEA" w:rsidRDefault="00FA3D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0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F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D5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E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6E33"/>
  <w15:chartTrackingRefBased/>
  <w15:docId w15:val="{6D97C2E1-15E7-4667-9C01-FD188D5F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2021-08-04T07:00:00Z</dcterms:created>
  <dcterms:modified xsi:type="dcterms:W3CDTF">2021-08-04T07:03:00Z</dcterms:modified>
</cp:coreProperties>
</file>