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0C35F" w14:textId="047521BD" w:rsidR="00775E4C" w:rsidRDefault="00775E4C" w:rsidP="0009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REDHILL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2711B452" w14:textId="7B6E97F8" w:rsidR="00775E4C" w:rsidRDefault="00775E4C" w:rsidP="0009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62ED18D7" w14:textId="77777777" w:rsidR="00775E4C" w:rsidRDefault="00775E4C" w:rsidP="00775E4C">
      <w:pPr>
        <w:pStyle w:val="NoSpacing"/>
        <w:rPr>
          <w:rFonts w:cs="Times New Roman"/>
          <w:szCs w:val="24"/>
        </w:rPr>
      </w:pPr>
    </w:p>
    <w:p w14:paraId="3CDEC899" w14:textId="77777777" w:rsidR="00775E4C" w:rsidRDefault="00775E4C" w:rsidP="00775E4C">
      <w:pPr>
        <w:pStyle w:val="NoSpacing"/>
        <w:rPr>
          <w:rFonts w:cs="Times New Roman"/>
          <w:szCs w:val="24"/>
        </w:rPr>
      </w:pPr>
    </w:p>
    <w:p w14:paraId="49C25CEA" w14:textId="77777777" w:rsidR="00775E4C" w:rsidRDefault="00775E4C" w:rsidP="00775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Harwode</w:t>
      </w:r>
      <w:proofErr w:type="spellEnd"/>
      <w:r>
        <w:rPr>
          <w:rFonts w:cs="Times New Roman"/>
          <w:szCs w:val="24"/>
        </w:rPr>
        <w:t xml:space="preserve"> of Middlesex(q.v.)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407353DA" w14:textId="77777777" w:rsidR="00775E4C" w:rsidRDefault="00775E4C" w:rsidP="00775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236499AE" w14:textId="77777777" w:rsidR="00775E4C" w:rsidRDefault="00775E4C" w:rsidP="00775E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674E9">
          <w:rPr>
            <w:rStyle w:val="Hyperlink"/>
            <w:rFonts w:cs="Times New Roman"/>
            <w:szCs w:val="24"/>
          </w:rPr>
          <w:t>https://waalt.uh.edu/index.php/CP40/689:_A-J</w:t>
        </w:r>
      </w:hyperlink>
      <w:r>
        <w:rPr>
          <w:rFonts w:cs="Times New Roman"/>
          <w:szCs w:val="24"/>
        </w:rPr>
        <w:t xml:space="preserve"> )</w:t>
      </w:r>
    </w:p>
    <w:p w14:paraId="656866A0" w14:textId="77777777" w:rsidR="00775E4C" w:rsidRDefault="00775E4C" w:rsidP="00775E4C">
      <w:pPr>
        <w:pStyle w:val="NoSpacing"/>
        <w:rPr>
          <w:rFonts w:cs="Times New Roman"/>
          <w:szCs w:val="24"/>
        </w:rPr>
      </w:pPr>
    </w:p>
    <w:p w14:paraId="7135EDBA" w14:textId="77777777" w:rsidR="00775E4C" w:rsidRDefault="00775E4C" w:rsidP="00775E4C">
      <w:pPr>
        <w:pStyle w:val="NoSpacing"/>
        <w:rPr>
          <w:rFonts w:cs="Times New Roman"/>
          <w:szCs w:val="24"/>
        </w:rPr>
      </w:pPr>
    </w:p>
    <w:p w14:paraId="17F6677A" w14:textId="727C1F7D" w:rsidR="00615AFE" w:rsidRPr="00615AFE" w:rsidRDefault="00775E4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October 2023</w:t>
      </w:r>
    </w:p>
    <w:sectPr w:rsidR="00615AFE" w:rsidRPr="00615A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53AAE" w14:textId="77777777" w:rsidR="00615AFE" w:rsidRDefault="00615AFE" w:rsidP="009139A6">
      <w:r>
        <w:separator/>
      </w:r>
    </w:p>
  </w:endnote>
  <w:endnote w:type="continuationSeparator" w:id="0">
    <w:p w14:paraId="71A66246" w14:textId="77777777" w:rsidR="00615AFE" w:rsidRDefault="00615A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F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E9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64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A4E5" w14:textId="77777777" w:rsidR="00615AFE" w:rsidRDefault="00615AFE" w:rsidP="009139A6">
      <w:r>
        <w:separator/>
      </w:r>
    </w:p>
  </w:footnote>
  <w:footnote w:type="continuationSeparator" w:id="0">
    <w:p w14:paraId="152A4C83" w14:textId="77777777" w:rsidR="00615AFE" w:rsidRDefault="00615A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49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8A2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BD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FE"/>
    <w:rsid w:val="000666E0"/>
    <w:rsid w:val="0009741E"/>
    <w:rsid w:val="002510B7"/>
    <w:rsid w:val="005C130B"/>
    <w:rsid w:val="00615AFE"/>
    <w:rsid w:val="00645FED"/>
    <w:rsid w:val="00775E4C"/>
    <w:rsid w:val="00826F5C"/>
    <w:rsid w:val="00881FAE"/>
    <w:rsid w:val="009139A6"/>
    <w:rsid w:val="00913BDE"/>
    <w:rsid w:val="009448BB"/>
    <w:rsid w:val="00947624"/>
    <w:rsid w:val="00A3176C"/>
    <w:rsid w:val="00AE65F8"/>
    <w:rsid w:val="00BA00AB"/>
    <w:rsid w:val="00CB4ED9"/>
    <w:rsid w:val="00D14D53"/>
    <w:rsid w:val="00D5158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5B498"/>
  <w15:chartTrackingRefBased/>
  <w15:docId w15:val="{529935C0-F731-40AF-97EE-9C8B175A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5A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2023-10-31T10:42:00Z</dcterms:created>
  <dcterms:modified xsi:type="dcterms:W3CDTF">2023-10-31T12:47:00Z</dcterms:modified>
</cp:coreProperties>
</file>