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8B301F" w14:textId="0B73BD9E" w:rsidR="006B2F86" w:rsidRDefault="00B556F2" w:rsidP="00E71FC3">
      <w:pPr>
        <w:pStyle w:val="NoSpacing"/>
      </w:pPr>
      <w:r>
        <w:rPr>
          <w:u w:val="single"/>
        </w:rPr>
        <w:t>Thomas REDHEDE</w:t>
      </w:r>
      <w:r>
        <w:t xml:space="preserve">   </w:t>
      </w:r>
      <w:proofErr w:type="gramStart"/>
      <w:r>
        <w:t xml:space="preserve">   (</w:t>
      </w:r>
      <w:proofErr w:type="gramEnd"/>
      <w:r>
        <w:t>fl.1484)</w:t>
      </w:r>
    </w:p>
    <w:p w14:paraId="723E17F5" w14:textId="672EC959" w:rsidR="00B556F2" w:rsidRDefault="00B556F2" w:rsidP="00E71FC3">
      <w:pPr>
        <w:pStyle w:val="NoSpacing"/>
      </w:pPr>
      <w:r>
        <w:t>Porter of the Tower of London.</w:t>
      </w:r>
    </w:p>
    <w:p w14:paraId="08EF5791" w14:textId="60FF0F4B" w:rsidR="00B556F2" w:rsidRDefault="00B556F2" w:rsidP="00E71FC3">
      <w:pPr>
        <w:pStyle w:val="NoSpacing"/>
      </w:pPr>
    </w:p>
    <w:p w14:paraId="33FAA43C" w14:textId="317B7288" w:rsidR="00B556F2" w:rsidRDefault="00B556F2" w:rsidP="00E71FC3">
      <w:pPr>
        <w:pStyle w:val="NoSpacing"/>
      </w:pPr>
    </w:p>
    <w:p w14:paraId="67E591FD" w14:textId="405A8F8A" w:rsidR="00B556F2" w:rsidRDefault="00B556F2" w:rsidP="00E71FC3">
      <w:pPr>
        <w:pStyle w:val="NoSpacing"/>
      </w:pPr>
      <w:r>
        <w:tab/>
        <w:t>1484</w:t>
      </w:r>
      <w:r>
        <w:tab/>
        <w:t>He was appointed Porter of the Tower.   (C.P.R.1476-85 p.380)</w:t>
      </w:r>
    </w:p>
    <w:p w14:paraId="6D417FEA" w14:textId="04D52B99" w:rsidR="00B556F2" w:rsidRDefault="00B556F2" w:rsidP="00E71FC3">
      <w:pPr>
        <w:pStyle w:val="NoSpacing"/>
      </w:pPr>
    </w:p>
    <w:p w14:paraId="00F63C2A" w14:textId="016ED7DA" w:rsidR="00B556F2" w:rsidRDefault="00B556F2" w:rsidP="00E71FC3">
      <w:pPr>
        <w:pStyle w:val="NoSpacing"/>
      </w:pPr>
    </w:p>
    <w:p w14:paraId="145B6957" w14:textId="3FBFF081" w:rsidR="00B556F2" w:rsidRPr="00B556F2" w:rsidRDefault="00B556F2" w:rsidP="00E71FC3">
      <w:pPr>
        <w:pStyle w:val="NoSpacing"/>
      </w:pPr>
      <w:r>
        <w:t>27 June 2018</w:t>
      </w:r>
      <w:bookmarkStart w:id="0" w:name="_GoBack"/>
      <w:bookmarkEnd w:id="0"/>
    </w:p>
    <w:sectPr w:rsidR="00B556F2" w:rsidRPr="00B556F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660165" w14:textId="77777777" w:rsidR="00B556F2" w:rsidRDefault="00B556F2" w:rsidP="00E71FC3">
      <w:pPr>
        <w:spacing w:after="0" w:line="240" w:lineRule="auto"/>
      </w:pPr>
      <w:r>
        <w:separator/>
      </w:r>
    </w:p>
  </w:endnote>
  <w:endnote w:type="continuationSeparator" w:id="0">
    <w:p w14:paraId="7EAC8F86" w14:textId="77777777" w:rsidR="00B556F2" w:rsidRDefault="00B556F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45E5E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C1F5B2" w14:textId="77777777" w:rsidR="00B556F2" w:rsidRDefault="00B556F2" w:rsidP="00E71FC3">
      <w:pPr>
        <w:spacing w:after="0" w:line="240" w:lineRule="auto"/>
      </w:pPr>
      <w:r>
        <w:separator/>
      </w:r>
    </w:p>
  </w:footnote>
  <w:footnote w:type="continuationSeparator" w:id="0">
    <w:p w14:paraId="7839E0AA" w14:textId="77777777" w:rsidR="00B556F2" w:rsidRDefault="00B556F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6F2"/>
    <w:rsid w:val="001A7C09"/>
    <w:rsid w:val="00577BD5"/>
    <w:rsid w:val="00656CBA"/>
    <w:rsid w:val="006A1F77"/>
    <w:rsid w:val="00733BE7"/>
    <w:rsid w:val="00AB52E8"/>
    <w:rsid w:val="00B16D3F"/>
    <w:rsid w:val="00B556F2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5B0EC"/>
  <w15:chartTrackingRefBased/>
  <w15:docId w15:val="{6BC76816-9BC0-43FB-A7CA-7C7619CEB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2018-06-27T19:07:00Z</dcterms:created>
  <dcterms:modified xsi:type="dcterms:W3CDTF">2018-06-27T19:10:00Z</dcterms:modified>
</cp:coreProperties>
</file>